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B8065" w14:textId="77777777" w:rsidR="00A45993" w:rsidRPr="00A45993" w:rsidRDefault="00A45993" w:rsidP="00A45993">
      <w:pPr>
        <w:pStyle w:val="Title"/>
      </w:pPr>
      <w:bookmarkStart w:id="0" w:name="_GoBack"/>
      <w:bookmarkEnd w:id="0"/>
      <w:r w:rsidRPr="00A45993">
        <w:t>UNIVERSITY OF LEEDS</w:t>
      </w:r>
    </w:p>
    <w:p w14:paraId="218BABA3" w14:textId="77777777" w:rsidR="00A45993" w:rsidRPr="0057792C" w:rsidRDefault="00A45993" w:rsidP="00A45993">
      <w:pPr>
        <w:pStyle w:val="Title"/>
        <w:rPr>
          <w:sz w:val="40"/>
          <w:szCs w:val="40"/>
        </w:rPr>
      </w:pPr>
      <w:r w:rsidRPr="0057792C">
        <w:rPr>
          <w:sz w:val="40"/>
          <w:szCs w:val="40"/>
        </w:rPr>
        <w:t>Support at Leeds</w:t>
      </w:r>
    </w:p>
    <w:p w14:paraId="0E314095" w14:textId="77777777" w:rsidR="006F1E77" w:rsidRPr="006F1E77" w:rsidRDefault="006F1E77" w:rsidP="006F1E77">
      <w:r>
        <w:t>[Transcriber's note: hyperlinks are given as plain text, and can be pasted into a browser]</w:t>
      </w:r>
    </w:p>
    <w:p w14:paraId="3C2C797A" w14:textId="77777777" w:rsidR="00A45993" w:rsidRPr="00A45993" w:rsidRDefault="00651050" w:rsidP="00A45993">
      <w:pPr>
        <w:pStyle w:val="Heading2"/>
      </w:pPr>
      <w:r>
        <w:t xml:space="preserve"> </w:t>
      </w:r>
      <w:r w:rsidR="00A45993">
        <w:t xml:space="preserve">[Slide 1] </w:t>
      </w:r>
    </w:p>
    <w:p w14:paraId="21786D0D" w14:textId="77777777" w:rsidR="00651050" w:rsidRDefault="00651050" w:rsidP="626927AB">
      <w:pPr>
        <w:rPr>
          <w:b/>
          <w:bCs/>
        </w:rPr>
      </w:pPr>
      <w:r w:rsidRPr="626927AB">
        <w:rPr>
          <w:b/>
          <w:bCs/>
        </w:rPr>
        <w:t>Support at Leeds</w:t>
      </w:r>
    </w:p>
    <w:p w14:paraId="59DDA1FA" w14:textId="6E7F4B77" w:rsidR="00A45993" w:rsidRPr="00A45993" w:rsidRDefault="00A45993" w:rsidP="00A45993">
      <w:r>
        <w:t>A session with information and activities to help you to:</w:t>
      </w:r>
    </w:p>
    <w:p w14:paraId="481CF6CF" w14:textId="77777777" w:rsidR="00A45993" w:rsidRPr="00A45993" w:rsidRDefault="00A45993" w:rsidP="00A45993">
      <w:pPr>
        <w:pStyle w:val="ListBullet"/>
      </w:pPr>
      <w:r w:rsidRPr="00A45993">
        <w:t>find out about your support network</w:t>
      </w:r>
    </w:p>
    <w:p w14:paraId="3C4E2153" w14:textId="77777777" w:rsidR="00A45993" w:rsidRPr="00A45993" w:rsidRDefault="00A45993" w:rsidP="00A45993">
      <w:pPr>
        <w:pStyle w:val="ListBullet"/>
      </w:pPr>
      <w:r>
        <w:t>take care of yourself and your student community</w:t>
      </w:r>
    </w:p>
    <w:p w14:paraId="68C13C1F" w14:textId="27FEA00D" w:rsidR="00A45993" w:rsidRPr="00A45993" w:rsidRDefault="0057792C" w:rsidP="00A45993">
      <w:pPr>
        <w:pStyle w:val="Heading2"/>
      </w:pPr>
      <w:r>
        <w:t>[Slide 2</w:t>
      </w:r>
      <w:r w:rsidR="00A45993">
        <w:t xml:space="preserve">] </w:t>
      </w:r>
    </w:p>
    <w:p w14:paraId="47771577" w14:textId="77777777" w:rsidR="00A45993" w:rsidRPr="00A45993" w:rsidRDefault="00A45993" w:rsidP="00A45993">
      <w:pPr>
        <w:rPr>
          <w:b/>
        </w:rPr>
      </w:pPr>
      <w:r w:rsidRPr="00A45993">
        <w:rPr>
          <w:b/>
        </w:rPr>
        <w:t>Introduction to our support for you</w:t>
      </w:r>
    </w:p>
    <w:p w14:paraId="609777B2" w14:textId="77777777" w:rsidR="00A45993" w:rsidRPr="00A45993" w:rsidRDefault="00A45993" w:rsidP="00A45993">
      <w:r>
        <w:t xml:space="preserve">[video link]: </w:t>
      </w:r>
      <w:r w:rsidR="00A106ED" w:rsidRPr="004C55FF">
        <w:rPr>
          <w:rStyle w:val="Hyperlink"/>
        </w:rPr>
        <w:t>https://mymedia.leeds.ac.uk/Mediasite/Play/159bdbef87db43048b0542e05657aa081d</w:t>
      </w:r>
      <w:r w:rsidR="00A106ED">
        <w:t xml:space="preserve"> </w:t>
      </w:r>
    </w:p>
    <w:p w14:paraId="5E50AC87" w14:textId="6EDDBDB0" w:rsidR="00A45993" w:rsidRPr="00A45993" w:rsidRDefault="0057792C" w:rsidP="00A45993">
      <w:pPr>
        <w:pStyle w:val="Heading2"/>
      </w:pPr>
      <w:r>
        <w:t>[Slide 3</w:t>
      </w:r>
      <w:r w:rsidR="00A45993">
        <w:t>]</w:t>
      </w:r>
    </w:p>
    <w:p w14:paraId="4E65E0A6" w14:textId="77777777" w:rsidR="00A45993" w:rsidRPr="00A45993" w:rsidRDefault="00A45993" w:rsidP="00A45993">
      <w:r w:rsidRPr="00A45993">
        <w:rPr>
          <w:b/>
          <w:bCs/>
        </w:rPr>
        <w:t>Our Vision</w:t>
      </w:r>
    </w:p>
    <w:p w14:paraId="7D808494" w14:textId="77777777" w:rsidR="00A45993" w:rsidRPr="00A45993" w:rsidRDefault="00A45993" w:rsidP="00A45993">
      <w:pPr>
        <w:pStyle w:val="Quote"/>
      </w:pPr>
      <w:r w:rsidRPr="00A45993">
        <w:t>"To enable and empower you to engage fully with all aspects of student life, removing barriers as necessary, so you can achieve your potential and succeed in your studies"</w:t>
      </w:r>
    </w:p>
    <w:p w14:paraId="058E9BFA" w14:textId="77777777" w:rsidR="00A45993" w:rsidRPr="00A45993" w:rsidRDefault="0027053C" w:rsidP="00A45993">
      <w:r>
        <w:rPr>
          <w:b/>
          <w:bCs/>
          <w:i/>
          <w:iCs/>
        </w:rPr>
        <w:t>It’</w:t>
      </w:r>
      <w:r w:rsidR="00A45993" w:rsidRPr="00A45993">
        <w:rPr>
          <w:b/>
          <w:bCs/>
          <w:i/>
          <w:iCs/>
        </w:rPr>
        <w:t>s about</w:t>
      </w:r>
      <w:r w:rsidR="00A45993" w:rsidRPr="00A45993">
        <w:t xml:space="preserve"> </w:t>
      </w:r>
      <w:r w:rsidR="00A45993">
        <w:t>…</w:t>
      </w:r>
    </w:p>
    <w:p w14:paraId="08A91564" w14:textId="77777777" w:rsidR="00A45993" w:rsidRPr="00A45993" w:rsidRDefault="00A45993" w:rsidP="00A45993">
      <w:r w:rsidRPr="00A45993">
        <w:t>Maintaining</w:t>
      </w:r>
      <w:r>
        <w:t xml:space="preserve"> </w:t>
      </w:r>
      <w:r w:rsidRPr="00A45993">
        <w:t>your</w:t>
      </w:r>
      <w:r>
        <w:t xml:space="preserve"> </w:t>
      </w:r>
      <w:r w:rsidRPr="00A45993">
        <w:rPr>
          <w:b/>
          <w:bCs/>
        </w:rPr>
        <w:t>wellbeing</w:t>
      </w:r>
      <w:r>
        <w:rPr>
          <w:b/>
          <w:bCs/>
        </w:rPr>
        <w:t>:</w:t>
      </w:r>
    </w:p>
    <w:p w14:paraId="074359D5" w14:textId="77777777" w:rsidR="00A45993" w:rsidRPr="00A45993" w:rsidRDefault="00A45993" w:rsidP="00A45993">
      <w:pPr>
        <w:pStyle w:val="Quote"/>
      </w:pPr>
      <w:r w:rsidRPr="00A45993">
        <w:t>' where each individual realises his or her own potential, can cope with the normal stresses of life, can work productively and fruitfully and is able to make a contribution to his or her community'</w:t>
      </w:r>
      <w:r>
        <w:t xml:space="preserve"> – </w:t>
      </w:r>
      <w:r w:rsidRPr="004C55FF">
        <w:t>World Health Organisation</w:t>
      </w:r>
    </w:p>
    <w:p w14:paraId="461F63E7" w14:textId="77777777" w:rsidR="00A45993" w:rsidRPr="00A45993" w:rsidRDefault="00A45993" w:rsidP="00A45993">
      <w:r w:rsidRPr="00A45993">
        <w:t>Meeting</w:t>
      </w:r>
      <w:r>
        <w:t xml:space="preserve"> </w:t>
      </w:r>
      <w:r w:rsidRPr="00A45993">
        <w:rPr>
          <w:b/>
          <w:bCs/>
        </w:rPr>
        <w:t>challenges</w:t>
      </w:r>
      <w:r>
        <w:rPr>
          <w:b/>
          <w:bCs/>
        </w:rPr>
        <w:t>:</w:t>
      </w:r>
    </w:p>
    <w:p w14:paraId="2EB4A242" w14:textId="77777777" w:rsidR="00A45993" w:rsidRPr="00A45993" w:rsidRDefault="00A45993" w:rsidP="00A45993">
      <w:pPr>
        <w:pStyle w:val="Quote"/>
      </w:pPr>
      <w:r w:rsidRPr="00A45993">
        <w:t>'a task or situation that tests a person's abilities'</w:t>
      </w:r>
      <w:r>
        <w:t xml:space="preserve"> – </w:t>
      </w:r>
      <w:r w:rsidRPr="00A45993">
        <w:t xml:space="preserve">Oxford dictionaries </w:t>
      </w:r>
      <w:r w:rsidR="0015075E" w:rsidRPr="004C55FF">
        <w:rPr>
          <w:rStyle w:val="Hyperlink"/>
        </w:rPr>
        <w:t>https://en.oxforddictionaries.com</w:t>
      </w:r>
      <w:r w:rsidR="0015075E">
        <w:t xml:space="preserve"> </w:t>
      </w:r>
    </w:p>
    <w:p w14:paraId="0B55C9F2" w14:textId="5D829B8E" w:rsidR="00A45993" w:rsidRPr="00A45993" w:rsidRDefault="0057792C" w:rsidP="00A45993">
      <w:pPr>
        <w:pStyle w:val="Heading2"/>
      </w:pPr>
      <w:r>
        <w:lastRenderedPageBreak/>
        <w:t>[Slide 4</w:t>
      </w:r>
      <w:r w:rsidR="00A45993">
        <w:t>]</w:t>
      </w:r>
    </w:p>
    <w:p w14:paraId="6A781193" w14:textId="77777777" w:rsidR="00A45993" w:rsidRPr="00A45993" w:rsidRDefault="00A45993" w:rsidP="00A45993">
      <w:r w:rsidRPr="00A45993">
        <w:rPr>
          <w:b/>
          <w:bCs/>
        </w:rPr>
        <w:t>A wide range of support</w:t>
      </w:r>
    </w:p>
    <w:p w14:paraId="54A39E33" w14:textId="77777777" w:rsidR="00A45993" w:rsidRPr="00A45993" w:rsidRDefault="00A45993" w:rsidP="00A45993">
      <w:pPr>
        <w:pStyle w:val="ListBullet"/>
      </w:pPr>
      <w:r w:rsidRPr="00A45993">
        <w:t>Support to manage student life and develop skills to meet challenges</w:t>
      </w:r>
    </w:p>
    <w:p w14:paraId="3EAE81D1" w14:textId="77777777" w:rsidR="00A45993" w:rsidRPr="00A45993" w:rsidRDefault="00A45993" w:rsidP="00A45993">
      <w:pPr>
        <w:pStyle w:val="ListBullet"/>
      </w:pPr>
      <w:r w:rsidRPr="00A45993">
        <w:t>Activities to build friendships and maintain your wellbeing and health</w:t>
      </w:r>
    </w:p>
    <w:p w14:paraId="2730F437" w14:textId="77777777" w:rsidR="00A45993" w:rsidRDefault="00A45993" w:rsidP="00A45993">
      <w:pPr>
        <w:pStyle w:val="ListBullet"/>
      </w:pPr>
      <w:r w:rsidRPr="00A45993">
        <w:t>Free specialist confidential support services and independent advice</w:t>
      </w:r>
    </w:p>
    <w:p w14:paraId="578CB318" w14:textId="0C6AE083" w:rsidR="006433A1" w:rsidRPr="006433A1" w:rsidRDefault="006433A1" w:rsidP="006433A1">
      <w:r>
        <w:t>[photos below: working in the librar</w:t>
      </w:r>
      <w:r w:rsidR="00EF0BC4">
        <w:t>y; Advice in the Students Union</w:t>
      </w:r>
      <w:r>
        <w:t>]</w:t>
      </w:r>
    </w:p>
    <w:p w14:paraId="0A37501D" w14:textId="77777777" w:rsidR="00A45993" w:rsidRDefault="008C6DEB" w:rsidP="00A45993">
      <w:r>
        <w:rPr>
          <w:noProof/>
        </w:rPr>
        <w:drawing>
          <wp:inline distT="0" distB="0" distL="0" distR="0" wp14:anchorId="3097269A" wp14:editId="02BF1850">
            <wp:extent cx="2219325" cy="3429000"/>
            <wp:effectExtent l="0" t="0" r="0" b="0"/>
            <wp:docPr id="1296339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9325" cy="3429000"/>
                    </a:xfrm>
                    <a:prstGeom prst="rect">
                      <a:avLst/>
                    </a:prstGeom>
                  </pic:spPr>
                </pic:pic>
              </a:graphicData>
            </a:graphic>
          </wp:inline>
        </w:drawing>
      </w:r>
    </w:p>
    <w:p w14:paraId="5DAB6C7B" w14:textId="1A1B8BB3" w:rsidR="00A45993" w:rsidRPr="00A45993" w:rsidRDefault="00A45993" w:rsidP="00A45993">
      <w:pPr>
        <w:rPr>
          <w:szCs w:val="2"/>
        </w:rPr>
      </w:pPr>
    </w:p>
    <w:p w14:paraId="5951106C" w14:textId="0740D64C" w:rsidR="00A45993" w:rsidRPr="00A45993" w:rsidRDefault="0057792C" w:rsidP="00A45993">
      <w:pPr>
        <w:pStyle w:val="Heading2"/>
      </w:pPr>
      <w:r>
        <w:t>[Slide 5</w:t>
      </w:r>
      <w:r w:rsidR="00A45993">
        <w:t>]</w:t>
      </w:r>
    </w:p>
    <w:p w14:paraId="56BF27B2" w14:textId="77777777" w:rsidR="00A45993" w:rsidRPr="00A45993" w:rsidRDefault="00A45993" w:rsidP="00A45993">
      <w:r w:rsidRPr="00A45993">
        <w:rPr>
          <w:b/>
          <w:bCs/>
        </w:rPr>
        <w:t>Online information you can use independently</w:t>
      </w:r>
      <w:r w:rsidR="006433A1">
        <w:rPr>
          <w:b/>
          <w:bCs/>
        </w:rPr>
        <w:t>:</w:t>
      </w:r>
    </w:p>
    <w:p w14:paraId="0073B9E9" w14:textId="77777777" w:rsidR="00A106ED" w:rsidRDefault="004C55FF" w:rsidP="00A106ED">
      <w:pPr>
        <w:pStyle w:val="ListBullet"/>
      </w:pPr>
      <w:r>
        <w:t xml:space="preserve">[link]: </w:t>
      </w:r>
      <w:r w:rsidR="00A106ED" w:rsidRPr="004C55FF">
        <w:rPr>
          <w:rStyle w:val="Hyperlink"/>
        </w:rPr>
        <w:t>https://students.leeds.ac.uk</w:t>
      </w:r>
    </w:p>
    <w:p w14:paraId="023E8E5F" w14:textId="77777777" w:rsidR="00A45993" w:rsidRPr="00A45993" w:rsidRDefault="00A45993" w:rsidP="00A106ED">
      <w:pPr>
        <w:pStyle w:val="ListBullet"/>
      </w:pPr>
      <w:r w:rsidRPr="00A45993">
        <w:t>Faculty/School website/Minerva area</w:t>
      </w:r>
    </w:p>
    <w:p w14:paraId="5829A3E4" w14:textId="77777777" w:rsidR="00A45993" w:rsidRPr="00A45993" w:rsidRDefault="004C55FF" w:rsidP="00AB2FEA">
      <w:pPr>
        <w:pStyle w:val="ListBullet"/>
      </w:pPr>
      <w:r>
        <w:t xml:space="preserve">[link]: </w:t>
      </w:r>
      <w:r w:rsidR="00DD717B" w:rsidRPr="004C55FF">
        <w:rPr>
          <w:rStyle w:val="Hyperlink"/>
        </w:rPr>
        <w:t>luu.org</w:t>
      </w:r>
      <w:r w:rsidR="00666BAB">
        <w:rPr>
          <w:rStyle w:val="Hyperlink"/>
        </w:rPr>
        <w:t>.uk</w:t>
      </w:r>
      <w:r w:rsidR="00AB2FEA">
        <w:t xml:space="preserve"> </w:t>
      </w:r>
      <w:r w:rsidR="00A106ED">
        <w:t xml:space="preserve"> </w:t>
      </w:r>
    </w:p>
    <w:p w14:paraId="1987288F" w14:textId="77777777" w:rsidR="00A45993" w:rsidRPr="00A45993" w:rsidRDefault="00651050" w:rsidP="00A45993">
      <w:r>
        <w:rPr>
          <w:b/>
          <w:bCs/>
        </w:rPr>
        <w:t>C</w:t>
      </w:r>
      <w:r w:rsidR="00A45993" w:rsidRPr="00A45993">
        <w:rPr>
          <w:b/>
          <w:bCs/>
        </w:rPr>
        <w:t>ontact points for questions and to find out how to get the right support</w:t>
      </w:r>
      <w:r w:rsidR="006433A1">
        <w:rPr>
          <w:b/>
          <w:bCs/>
        </w:rPr>
        <w:t>:</w:t>
      </w:r>
    </w:p>
    <w:p w14:paraId="61EFDE75" w14:textId="77777777" w:rsidR="00A45993" w:rsidRPr="00A45993" w:rsidRDefault="00A45993" w:rsidP="00A45993">
      <w:pPr>
        <w:pStyle w:val="ListBullet"/>
      </w:pPr>
      <w:r w:rsidRPr="00A45993">
        <w:lastRenderedPageBreak/>
        <w:t>Student Office in School</w:t>
      </w:r>
    </w:p>
    <w:p w14:paraId="689FD684" w14:textId="77777777" w:rsidR="00A45993" w:rsidRPr="00A45993" w:rsidRDefault="00A45993" w:rsidP="00A45993">
      <w:pPr>
        <w:pStyle w:val="ListBullet"/>
      </w:pPr>
      <w:r w:rsidRPr="00A45993">
        <w:t>Help and Support in Leeds University Union</w:t>
      </w:r>
    </w:p>
    <w:p w14:paraId="32DAC5DC" w14:textId="77777777" w:rsidR="00A45993" w:rsidRPr="00A45993" w:rsidRDefault="00A45993" w:rsidP="00A45993">
      <w:r w:rsidRPr="00A45993">
        <w:rPr>
          <w:b/>
          <w:bCs/>
        </w:rPr>
        <w:t>Specialist support and advice to enable and empower you to meet challenges</w:t>
      </w:r>
      <w:r w:rsidR="006433A1">
        <w:rPr>
          <w:b/>
          <w:bCs/>
        </w:rPr>
        <w:t>:</w:t>
      </w:r>
    </w:p>
    <w:p w14:paraId="66EAFC76" w14:textId="77777777" w:rsidR="00A45993" w:rsidRPr="00A45993" w:rsidRDefault="00A45993" w:rsidP="00A45993">
      <w:pPr>
        <w:pStyle w:val="ListBullet"/>
      </w:pPr>
      <w:r w:rsidRPr="00A45993">
        <w:t>Personal Tutor (academic support)</w:t>
      </w:r>
    </w:p>
    <w:p w14:paraId="6AD35ADD" w14:textId="77777777" w:rsidR="00A45993" w:rsidRPr="00A45993" w:rsidRDefault="00A45993" w:rsidP="00A45993">
      <w:pPr>
        <w:pStyle w:val="ListBullet"/>
      </w:pPr>
      <w:r w:rsidRPr="00A45993">
        <w:t>Skills@Library (study skills)</w:t>
      </w:r>
    </w:p>
    <w:p w14:paraId="2A336727" w14:textId="77777777" w:rsidR="00A45993" w:rsidRPr="00A45993" w:rsidRDefault="00A45993" w:rsidP="00A45993">
      <w:pPr>
        <w:pStyle w:val="ListBullet"/>
      </w:pPr>
      <w:r w:rsidRPr="00A45993">
        <w:t>Advice in Leeds University Union</w:t>
      </w:r>
    </w:p>
    <w:p w14:paraId="67B71D7D" w14:textId="77777777" w:rsidR="00A45993" w:rsidRPr="00A45993" w:rsidRDefault="00A45993" w:rsidP="00A45993">
      <w:pPr>
        <w:pStyle w:val="ListBullet"/>
      </w:pPr>
      <w:r w:rsidRPr="00A45993">
        <w:t>Student Counselling and Wellbeing</w:t>
      </w:r>
    </w:p>
    <w:p w14:paraId="5EEE38C5" w14:textId="77777777" w:rsidR="00A45993" w:rsidRDefault="00A45993" w:rsidP="00A45993">
      <w:pPr>
        <w:pStyle w:val="ListBullet"/>
      </w:pPr>
      <w:r w:rsidRPr="00A45993">
        <w:t>Disability Services</w:t>
      </w:r>
    </w:p>
    <w:p w14:paraId="222EDC6F" w14:textId="77777777" w:rsidR="00651050" w:rsidRPr="00651050" w:rsidRDefault="00651050" w:rsidP="00651050">
      <w:pPr>
        <w:pStyle w:val="ListBullet"/>
      </w:pPr>
      <w:r>
        <w:t>Student Services Centre (including finance)</w:t>
      </w:r>
    </w:p>
    <w:p w14:paraId="60443FD4" w14:textId="77777777" w:rsidR="00A45993" w:rsidRDefault="00A45993" w:rsidP="00A45993">
      <w:pPr>
        <w:pStyle w:val="ListBullet"/>
      </w:pPr>
      <w:r w:rsidRPr="00A45993">
        <w:t>International Student Office</w:t>
      </w:r>
      <w:r w:rsidR="00651050">
        <w:t xml:space="preserve"> (immigration</w:t>
      </w:r>
      <w:r w:rsidR="00D4091C">
        <w:t>)</w:t>
      </w:r>
    </w:p>
    <w:p w14:paraId="06D12679" w14:textId="77777777" w:rsidR="00DA15F7" w:rsidRPr="00D4091C" w:rsidRDefault="00170AAF" w:rsidP="00D4091C">
      <w:pPr>
        <w:pStyle w:val="ListBullet"/>
      </w:pPr>
      <w:r w:rsidRPr="00D4091C">
        <w:t xml:space="preserve">Lifelong Learning Centre (mature students) </w:t>
      </w:r>
    </w:p>
    <w:p w14:paraId="41EBB167" w14:textId="05551D5B" w:rsidR="00A45993" w:rsidRPr="00A45993" w:rsidRDefault="00A45993" w:rsidP="00A45993">
      <w:pPr>
        <w:pStyle w:val="ListBullet"/>
      </w:pPr>
      <w:r>
        <w:t xml:space="preserve">Accommodation Wardens and </w:t>
      </w:r>
      <w:r w:rsidR="03BF0781">
        <w:t>Residence Life Assistants</w:t>
      </w:r>
    </w:p>
    <w:p w14:paraId="6885A4C3" w14:textId="77777777" w:rsidR="00A45993" w:rsidRDefault="00A45993" w:rsidP="00A45993">
      <w:pPr>
        <w:pStyle w:val="ListBullet"/>
      </w:pPr>
      <w:r w:rsidRPr="00A45993">
        <w:t>Chaplaincy and Muslim Student Adviser</w:t>
      </w:r>
    </w:p>
    <w:p w14:paraId="10F613C3" w14:textId="3D800F24" w:rsidR="00A45993" w:rsidRPr="00A45993" w:rsidRDefault="00EF0BC4" w:rsidP="00A45993">
      <w:pPr>
        <w:pStyle w:val="ListBullet"/>
      </w:pPr>
      <w:r>
        <w:t>University Security</w:t>
      </w:r>
    </w:p>
    <w:p w14:paraId="1FF6DAE9" w14:textId="3DD0594E" w:rsidR="00A45993" w:rsidRPr="00A45993" w:rsidRDefault="00D4091C" w:rsidP="00A45993">
      <w:pPr>
        <w:pStyle w:val="Heading2"/>
      </w:pPr>
      <w:r>
        <w:t xml:space="preserve"> </w:t>
      </w:r>
      <w:r w:rsidR="0057792C">
        <w:t>[Slide 6</w:t>
      </w:r>
      <w:r w:rsidR="00A45993">
        <w:t>]</w:t>
      </w:r>
    </w:p>
    <w:p w14:paraId="3415284A" w14:textId="77777777" w:rsidR="00A45993" w:rsidRPr="00A45993" w:rsidRDefault="00A45993" w:rsidP="00A45993">
      <w:r w:rsidRPr="00A45993">
        <w:rPr>
          <w:b/>
          <w:bCs/>
        </w:rPr>
        <w:t>Student Counselling and Wellbeing</w:t>
      </w:r>
    </w:p>
    <w:p w14:paraId="58A0F277" w14:textId="77777777" w:rsidR="00A45993" w:rsidRPr="00A45993" w:rsidRDefault="00A45993" w:rsidP="00A45993">
      <w:pPr>
        <w:pStyle w:val="ListBullet"/>
      </w:pPr>
      <w:r w:rsidRPr="00A45993">
        <w:t>Free, confidential, specialist support from an experienced team of counsellors, mental health advisers and wellbeing practitioners</w:t>
      </w:r>
    </w:p>
    <w:p w14:paraId="567A21CC" w14:textId="77777777" w:rsidR="00A45993" w:rsidRPr="00A45993" w:rsidRDefault="00A45993" w:rsidP="00A45993">
      <w:pPr>
        <w:pStyle w:val="ListBullet"/>
      </w:pPr>
      <w:r w:rsidRPr="00A45993">
        <w:t>The team works with students to identify solutions to difficulties and signpost or refer to specialist services in Leeds</w:t>
      </w:r>
    </w:p>
    <w:p w14:paraId="71F0B5CE" w14:textId="77777777" w:rsidR="00A45993" w:rsidRPr="00A45993" w:rsidRDefault="00A45993" w:rsidP="00A45993">
      <w:pPr>
        <w:pStyle w:val="ListBullet"/>
      </w:pPr>
      <w:r w:rsidRPr="00A45993">
        <w:t>Support includes: wellbeing drop-ins; single session consultations; groups and workshops; online resources; short series of counselling or wellbeing appointments; weekly meditation; downloadable relaxation MP3s on website</w:t>
      </w:r>
    </w:p>
    <w:p w14:paraId="55BB7CC4" w14:textId="59710B42" w:rsidR="00A45993" w:rsidRPr="00A45993" w:rsidRDefault="00A45993" w:rsidP="00A45993">
      <w:pPr>
        <w:pStyle w:val="ListBullet"/>
      </w:pPr>
      <w:r w:rsidRPr="00A45993">
        <w:t xml:space="preserve">To book an appointment, complete the Student Counselling and </w:t>
      </w:r>
      <w:r w:rsidR="00EF0BC4">
        <w:t>Wellbeing Self-Referral Form on</w:t>
      </w:r>
      <w:r w:rsidR="004C55FF">
        <w:t xml:space="preserve">: </w:t>
      </w:r>
      <w:r w:rsidR="00EF0BC4">
        <w:t xml:space="preserve">[link] </w:t>
      </w:r>
      <w:r w:rsidR="00DD717B" w:rsidRPr="004C55FF">
        <w:rPr>
          <w:rStyle w:val="Hyperlink"/>
        </w:rPr>
        <w:t>http://students.leeds.ac.uk/</w:t>
      </w:r>
      <w:r w:rsidR="0057792C">
        <w:rPr>
          <w:rStyle w:val="Hyperlink"/>
        </w:rPr>
        <w:t>counselling</w:t>
      </w:r>
      <w:r w:rsidR="00DD717B" w:rsidRPr="004C55FF">
        <w:rPr>
          <w:rStyle w:val="Hyperlink"/>
        </w:rPr>
        <w:t>andwellbeing</w:t>
      </w:r>
      <w:r w:rsidR="00DD717B">
        <w:t xml:space="preserve"> </w:t>
      </w:r>
    </w:p>
    <w:p w14:paraId="181544B3" w14:textId="5D5BEC75" w:rsidR="00A45993" w:rsidRPr="00A45993" w:rsidRDefault="00A45993" w:rsidP="00A45993">
      <w:pPr>
        <w:pStyle w:val="Heading2"/>
      </w:pPr>
      <w:r>
        <w:t>[S</w:t>
      </w:r>
      <w:r w:rsidR="0057792C">
        <w:t>lide 7</w:t>
      </w:r>
      <w:r>
        <w:t>]</w:t>
      </w:r>
    </w:p>
    <w:p w14:paraId="5234895F" w14:textId="77777777" w:rsidR="00A45993" w:rsidRPr="00A45993" w:rsidRDefault="00A45993" w:rsidP="00A45993">
      <w:r w:rsidRPr="00A45993">
        <w:rPr>
          <w:b/>
          <w:bCs/>
        </w:rPr>
        <w:t>Disability Services</w:t>
      </w:r>
    </w:p>
    <w:p w14:paraId="02EB378F" w14:textId="205049E6" w:rsidR="008C6DEB" w:rsidRDefault="008C6DEB" w:rsidP="626927AB">
      <w:pPr>
        <w:pStyle w:val="ListBullet"/>
      </w:pPr>
      <w:r>
        <w:t xml:space="preserve">Confidential, specialist advice, guidance and support for disabled </w:t>
      </w:r>
      <w:r>
        <w:lastRenderedPageBreak/>
        <w:t>students</w:t>
      </w:r>
      <w:r w:rsidR="00CB000D">
        <w:t>, including those with physical disabilities, mental health conditions, autism spectrum condition, specific learning needs (e.g. dyslexia) and long term medical conditions.</w:t>
      </w:r>
    </w:p>
    <w:p w14:paraId="39E0141C" w14:textId="1C0D7ACA" w:rsidR="00D84864" w:rsidRPr="008C6DEB" w:rsidRDefault="00374152" w:rsidP="008C6DEB">
      <w:pPr>
        <w:pStyle w:val="ListBullet"/>
      </w:pPr>
      <w:r>
        <w:t>The team identifies</w:t>
      </w:r>
      <w:r w:rsidR="008C6DEB">
        <w:t xml:space="preserve"> and recommend</w:t>
      </w:r>
      <w:r>
        <w:t>s</w:t>
      </w:r>
      <w:r w:rsidR="008C6DEB">
        <w:t xml:space="preserve"> adjustments schools can make for individuals</w:t>
      </w:r>
      <w:r w:rsidR="32BC92F4">
        <w:t>.</w:t>
      </w:r>
    </w:p>
    <w:p w14:paraId="318D184D" w14:textId="77777777" w:rsidR="00D84864" w:rsidRPr="008C6DEB" w:rsidRDefault="008C6DEB" w:rsidP="00C10100">
      <w:pPr>
        <w:pStyle w:val="ListBullet"/>
      </w:pPr>
      <w:r w:rsidRPr="008C6DEB">
        <w:t>Start by filling in Disability Service</w:t>
      </w:r>
      <w:r w:rsidR="00223FBC">
        <w:t>s</w:t>
      </w:r>
      <w:r w:rsidR="002E4E77">
        <w:t>’</w:t>
      </w:r>
      <w:r w:rsidRPr="008C6DEB">
        <w:t xml:space="preserve"> online sign-up form at</w:t>
      </w:r>
      <w:r w:rsidRPr="008C6DEB">
        <w:br/>
      </w:r>
      <w:r w:rsidR="004C55FF">
        <w:t xml:space="preserve">[link]: </w:t>
      </w:r>
      <w:r w:rsidR="00DD717B" w:rsidRPr="004C55FF">
        <w:rPr>
          <w:rStyle w:val="Hyperlink"/>
        </w:rPr>
        <w:t>http://students.leeds.ac.uk/settingupyoursupport</w:t>
      </w:r>
      <w:r w:rsidR="00DD717B">
        <w:rPr>
          <w:rStyle w:val="Hyperlink"/>
        </w:rPr>
        <w:t xml:space="preserve"> </w:t>
      </w:r>
    </w:p>
    <w:p w14:paraId="48A21B16" w14:textId="77777777" w:rsidR="00A45993" w:rsidRPr="00A45993" w:rsidRDefault="008C6DEB" w:rsidP="00A45993">
      <w:pPr>
        <w:pStyle w:val="ListBullet"/>
      </w:pPr>
      <w:r w:rsidRPr="008C6DEB">
        <w:t xml:space="preserve">Perhaps you had support or adjustments at school or during previous study? </w:t>
      </w:r>
      <w:r w:rsidR="001B1B40" w:rsidRPr="001B1B40">
        <w:t>Contact the team</w:t>
      </w:r>
      <w:r w:rsidR="00651050">
        <w:t xml:space="preserve"> at </w:t>
      </w:r>
      <w:hyperlink r:id="rId12" w:history="1">
        <w:r w:rsidR="00651050" w:rsidRPr="00651050">
          <w:rPr>
            <w:rStyle w:val="Hyperlink"/>
          </w:rPr>
          <w:t>disability@leeds.ac.u</w:t>
        </w:r>
      </w:hyperlink>
      <w:hyperlink r:id="rId13" w:history="1">
        <w:r w:rsidR="00651050" w:rsidRPr="00651050">
          <w:rPr>
            <w:rStyle w:val="Hyperlink"/>
          </w:rPr>
          <w:t>k</w:t>
        </w:r>
      </w:hyperlink>
      <w:r w:rsidR="001B1B40" w:rsidRPr="001B1B40">
        <w:t>, or look at the website below to see if you might benefit from the team’s services</w:t>
      </w:r>
      <w:r w:rsidR="00C10100">
        <w:t>.</w:t>
      </w:r>
    </w:p>
    <w:p w14:paraId="358933B4" w14:textId="798CAFA4" w:rsidR="00A45993" w:rsidRPr="006433A1" w:rsidRDefault="00EF0BC4" w:rsidP="0057792C">
      <w:pPr>
        <w:numPr>
          <w:ilvl w:val="0"/>
          <w:numId w:val="3"/>
        </w:numPr>
      </w:pPr>
      <w:r>
        <w:t>Contact</w:t>
      </w:r>
      <w:r w:rsidR="008C6DEB" w:rsidRPr="008C6DEB">
        <w:t xml:space="preserve"> </w:t>
      </w:r>
      <w:r w:rsidR="00D4091C">
        <w:t>our</w:t>
      </w:r>
      <w:r w:rsidR="008C6DEB">
        <w:t xml:space="preserve"> friendly </w:t>
      </w:r>
      <w:r w:rsidR="002E4E77">
        <w:t xml:space="preserve">Disability Services </w:t>
      </w:r>
      <w:r w:rsidR="008C6DEB">
        <w:t>team to</w:t>
      </w:r>
      <w:r w:rsidR="008C6DEB" w:rsidRPr="008C6DEB">
        <w:t xml:space="preserve"> find out more. </w:t>
      </w:r>
      <w:r w:rsidR="002E4E77">
        <w:t>N</w:t>
      </w:r>
      <w:r w:rsidR="008C6DEB" w:rsidRPr="008C6DEB">
        <w:t>o appointment</w:t>
      </w:r>
      <w:r w:rsidR="002E4E77">
        <w:t xml:space="preserve"> needed</w:t>
      </w:r>
      <w:r w:rsidR="008C6DEB" w:rsidRPr="008C6DEB">
        <w:t>, confidential drop-ins between 9:30am and 4pm Monday to Friday.</w:t>
      </w:r>
      <w:r w:rsidR="004C55FF">
        <w:t xml:space="preserve"> </w:t>
      </w:r>
      <w:r w:rsidR="0057792C">
        <w:t>[link]:</w:t>
      </w:r>
      <w:r w:rsidR="00DD717B" w:rsidRPr="004C55FF">
        <w:rPr>
          <w:rStyle w:val="Hyperlink"/>
        </w:rPr>
        <w:t>http://students.leeds.ac.uk/disabledstudents</w:t>
      </w:r>
      <w:r w:rsidR="00DD717B">
        <w:t xml:space="preserve"> </w:t>
      </w:r>
    </w:p>
    <w:p w14:paraId="508800FF" w14:textId="74D83F3A" w:rsidR="00A45993" w:rsidRDefault="0057792C" w:rsidP="00A45993">
      <w:pPr>
        <w:pStyle w:val="Heading2"/>
      </w:pPr>
      <w:r>
        <w:t>[Slide 8</w:t>
      </w:r>
      <w:r w:rsidR="00A45993">
        <w:t>]</w:t>
      </w:r>
    </w:p>
    <w:p w14:paraId="2307A486" w14:textId="77777777" w:rsidR="00DD717B" w:rsidRDefault="00DD717B" w:rsidP="00DD717B">
      <w:pPr>
        <w:rPr>
          <w:b/>
        </w:rPr>
      </w:pPr>
      <w:r w:rsidRPr="00DD717B">
        <w:rPr>
          <w:b/>
        </w:rPr>
        <w:t>Funding and Money Support</w:t>
      </w:r>
    </w:p>
    <w:p w14:paraId="27ABB3FE" w14:textId="77777777" w:rsidR="00DD717B" w:rsidRPr="00DD717B" w:rsidRDefault="00DD717B" w:rsidP="00DD717B">
      <w:pPr>
        <w:rPr>
          <w:b/>
        </w:rPr>
      </w:pPr>
      <w:r w:rsidRPr="00DD717B">
        <w:rPr>
          <w:b/>
          <w:bCs/>
        </w:rPr>
        <w:t>Student Funding Team in Student Services Centre</w:t>
      </w:r>
    </w:p>
    <w:p w14:paraId="3F759DE2" w14:textId="77777777" w:rsidR="00DD717B" w:rsidRPr="00EC4BA3" w:rsidRDefault="00DD717B" w:rsidP="00C853B2">
      <w:pPr>
        <w:pStyle w:val="ListParagraph"/>
        <w:numPr>
          <w:ilvl w:val="0"/>
          <w:numId w:val="12"/>
        </w:numPr>
        <w:ind w:hanging="720"/>
      </w:pPr>
      <w:r w:rsidRPr="00EC4BA3">
        <w:t>Help and guidance on student funding</w:t>
      </w:r>
    </w:p>
    <w:p w14:paraId="0CB10C77" w14:textId="77777777" w:rsidR="00DD717B" w:rsidRPr="00EC4BA3" w:rsidRDefault="00DD717B" w:rsidP="00C853B2">
      <w:pPr>
        <w:pStyle w:val="ListParagraph"/>
        <w:numPr>
          <w:ilvl w:val="0"/>
          <w:numId w:val="12"/>
        </w:numPr>
        <w:ind w:hanging="720"/>
      </w:pPr>
      <w:r w:rsidRPr="00EC4BA3">
        <w:t>Can communicate directly with Student Finance England (and other funding bodies) to help resolve funding issues</w:t>
      </w:r>
    </w:p>
    <w:p w14:paraId="7A0951B3" w14:textId="5BF620BD" w:rsidR="00DD717B" w:rsidRPr="00EC4BA3" w:rsidRDefault="00DD717B" w:rsidP="00C853B2">
      <w:pPr>
        <w:pStyle w:val="ListParagraph"/>
        <w:numPr>
          <w:ilvl w:val="0"/>
          <w:numId w:val="12"/>
        </w:numPr>
        <w:ind w:hanging="720"/>
      </w:pPr>
      <w:r>
        <w:t xml:space="preserve">Administer applications to Leeds Hardship Fund </w:t>
      </w:r>
      <w:r>
        <w:br/>
        <w:t xml:space="preserve">and International Leeds Hardship </w:t>
      </w:r>
      <w:hyperlink r:id="rId14">
        <w:r>
          <w:t>Fund</w:t>
        </w:r>
      </w:hyperlink>
      <w:r w:rsidR="004C3F5A">
        <w:t xml:space="preserve"> </w:t>
      </w:r>
      <w:r w:rsidR="0057792C">
        <w:t>[link]:</w:t>
      </w:r>
      <w:r w:rsidR="2D8BD8ED">
        <w:t xml:space="preserve"> </w:t>
      </w:r>
      <w:r w:rsidR="00E44DB0" w:rsidRPr="626927AB">
        <w:rPr>
          <w:rStyle w:val="Hyperlink"/>
        </w:rPr>
        <w:t>https://students.leeds.ac.uk/fundsandscholarships</w:t>
      </w:r>
      <w:r w:rsidR="00E44DB0">
        <w:t xml:space="preserve">  </w:t>
      </w:r>
    </w:p>
    <w:p w14:paraId="32233545" w14:textId="6F5A4D4D" w:rsidR="00DD717B" w:rsidRPr="00EC4BA3" w:rsidRDefault="00DD717B" w:rsidP="00C853B2">
      <w:pPr>
        <w:pStyle w:val="ListParagraph"/>
        <w:numPr>
          <w:ilvl w:val="0"/>
          <w:numId w:val="12"/>
        </w:numPr>
        <w:ind w:hanging="720"/>
      </w:pPr>
      <w:r w:rsidRPr="00EC4BA3">
        <w:t xml:space="preserve">You can </w:t>
      </w:r>
      <w:r w:rsidR="00EF0BC4">
        <w:t>email</w:t>
      </w:r>
      <w:r w:rsidRPr="00EC4BA3">
        <w:t xml:space="preserve"> the Student Finance team </w:t>
      </w:r>
      <w:r w:rsidR="00EF0BC4">
        <w:t xml:space="preserve">at </w:t>
      </w:r>
      <w:hyperlink r:id="rId15" w:history="1">
        <w:r w:rsidRPr="00EC4BA3">
          <w:rPr>
            <w:rStyle w:val="Hyperlink"/>
          </w:rPr>
          <w:t>funding@leeds.ac.uk</w:t>
        </w:r>
      </w:hyperlink>
    </w:p>
    <w:p w14:paraId="428E5DC0" w14:textId="77777777" w:rsidR="00DD717B" w:rsidRPr="004C3F5A" w:rsidRDefault="00DD717B" w:rsidP="00DD717B">
      <w:pPr>
        <w:rPr>
          <w:b/>
        </w:rPr>
      </w:pPr>
      <w:r w:rsidRPr="004C3F5A">
        <w:rPr>
          <w:b/>
          <w:bCs/>
        </w:rPr>
        <w:t>Advice in Leeds University Union</w:t>
      </w:r>
    </w:p>
    <w:p w14:paraId="44BAEDA9" w14:textId="77777777" w:rsidR="00DD717B" w:rsidRPr="00EC4BA3" w:rsidRDefault="00DD717B" w:rsidP="00DD717B">
      <w:r w:rsidRPr="00EC4BA3">
        <w:t>Money help, budgeting advice, financial support</w:t>
      </w:r>
      <w:r w:rsidRPr="00EC4BA3">
        <w:br/>
      </w:r>
      <w:r w:rsidR="004C55FF">
        <w:t xml:space="preserve">[link]: </w:t>
      </w:r>
      <w:r w:rsidRPr="004C55FF">
        <w:rPr>
          <w:rStyle w:val="Hyperlink"/>
        </w:rPr>
        <w:t>luu.org.uk/student-help-support</w:t>
      </w:r>
      <w:r w:rsidR="00867E80">
        <w:rPr>
          <w:rStyle w:val="Hyperlink"/>
        </w:rPr>
        <w:t xml:space="preserve"> </w:t>
      </w:r>
    </w:p>
    <w:p w14:paraId="1D23667E" w14:textId="77777777" w:rsidR="00DD717B" w:rsidRDefault="00EC4BA3" w:rsidP="00DD717B">
      <w:r>
        <w:t>(</w:t>
      </w:r>
      <w:r w:rsidRPr="00EC4BA3">
        <w:t>Photo</w:t>
      </w:r>
      <w:r w:rsidR="0027053C">
        <w:t>s</w:t>
      </w:r>
      <w:r w:rsidRPr="00EC4BA3">
        <w:t xml:space="preserve"> below – </w:t>
      </w:r>
      <w:r w:rsidR="0027053C">
        <w:t xml:space="preserve">Marjorie and Arnold Ziff building, location of Student Services Centre, </w:t>
      </w:r>
      <w:r w:rsidRPr="00EC4BA3">
        <w:t xml:space="preserve">and </w:t>
      </w:r>
      <w:r w:rsidR="0027053C">
        <w:t xml:space="preserve">the Leeds University Union foyer, location of </w:t>
      </w:r>
      <w:r w:rsidRPr="00EC4BA3">
        <w:t>Advice in LUU</w:t>
      </w:r>
      <w:r>
        <w:t>)</w:t>
      </w:r>
    </w:p>
    <w:p w14:paraId="6A05A809" w14:textId="77777777" w:rsidR="00EC4BA3" w:rsidRDefault="00EC4BA3" w:rsidP="00DD717B">
      <w:r>
        <w:rPr>
          <w:noProof/>
        </w:rPr>
        <w:lastRenderedPageBreak/>
        <w:drawing>
          <wp:inline distT="0" distB="0" distL="0" distR="0" wp14:anchorId="485DE4D1" wp14:editId="5541AFB8">
            <wp:extent cx="2619698" cy="1908175"/>
            <wp:effectExtent l="0" t="0" r="9525" b="0"/>
            <wp:docPr id="503778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2619698" cy="1908175"/>
                    </a:xfrm>
                    <a:prstGeom prst="rect">
                      <a:avLst/>
                    </a:prstGeom>
                  </pic:spPr>
                </pic:pic>
              </a:graphicData>
            </a:graphic>
          </wp:inline>
        </w:drawing>
      </w:r>
    </w:p>
    <w:p w14:paraId="5A39BBE3" w14:textId="77777777" w:rsidR="005F52A9" w:rsidRPr="00EC4BA3" w:rsidRDefault="005F52A9" w:rsidP="00DD717B">
      <w:r w:rsidRPr="005F52A9">
        <w:rPr>
          <w:noProof/>
        </w:rPr>
        <w:drawing>
          <wp:inline distT="0" distB="0" distL="0" distR="0" wp14:anchorId="6E92AAC5" wp14:editId="34D986C9">
            <wp:extent cx="2598843" cy="190500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l="9413" t="20337" r="19988"/>
                    <a:stretch/>
                  </pic:blipFill>
                  <pic:spPr>
                    <a:xfrm>
                      <a:off x="0" y="0"/>
                      <a:ext cx="2609002" cy="1912446"/>
                    </a:xfrm>
                    <a:prstGeom prst="rect">
                      <a:avLst/>
                    </a:prstGeom>
                  </pic:spPr>
                </pic:pic>
              </a:graphicData>
            </a:graphic>
          </wp:inline>
        </w:drawing>
      </w:r>
    </w:p>
    <w:p w14:paraId="23EC3740" w14:textId="0846C8F6" w:rsidR="00DD717B" w:rsidRPr="00DD717B" w:rsidRDefault="005F52A9" w:rsidP="00DD717B">
      <w:pPr>
        <w:pStyle w:val="Heading2"/>
      </w:pPr>
      <w:r>
        <w:t xml:space="preserve"> </w:t>
      </w:r>
      <w:r w:rsidR="00CE2802">
        <w:t>[Slide 9</w:t>
      </w:r>
      <w:r w:rsidR="00DD717B">
        <w:t>]</w:t>
      </w:r>
    </w:p>
    <w:p w14:paraId="44600C8C" w14:textId="77777777" w:rsidR="00A45993" w:rsidRPr="00A45993" w:rsidRDefault="00A45993" w:rsidP="00A45993">
      <w:r w:rsidRPr="00A45993">
        <w:rPr>
          <w:b/>
          <w:bCs/>
        </w:rPr>
        <w:t>Activities for friendship, wellbeing and health</w:t>
      </w:r>
    </w:p>
    <w:p w14:paraId="16BCF5A2" w14:textId="4CE8FC23" w:rsidR="00A45993" w:rsidRPr="006433A1" w:rsidRDefault="004C3F5A" w:rsidP="00A45993">
      <w:pPr>
        <w:rPr>
          <w:b/>
        </w:rPr>
      </w:pPr>
      <w:r w:rsidRPr="004C55FF">
        <w:rPr>
          <w:b/>
        </w:rPr>
        <w:t>Five Ways to Wellbeing</w:t>
      </w:r>
      <w:r w:rsidR="00A45993" w:rsidRPr="006433A1">
        <w:rPr>
          <w:b/>
        </w:rPr>
        <w:t>*</w:t>
      </w:r>
      <w:r w:rsidR="004C55FF">
        <w:rPr>
          <w:b/>
        </w:rPr>
        <w:t xml:space="preserve"> </w:t>
      </w:r>
      <w:r w:rsidR="00CE2802">
        <w:rPr>
          <w:b/>
        </w:rPr>
        <w:t xml:space="preserve">  </w:t>
      </w:r>
      <w:r w:rsidR="004C55FF">
        <w:rPr>
          <w:b/>
        </w:rPr>
        <w:t xml:space="preserve">[link]: </w:t>
      </w:r>
      <w:r w:rsidR="004C55FF" w:rsidRPr="003A06E1">
        <w:rPr>
          <w:rStyle w:val="Hyperlink"/>
        </w:rPr>
        <w:t>https://issuu.com/neweconomicsfoundation/docs/five_ways_to_well-being</w:t>
      </w:r>
      <w:r w:rsidR="004C55FF">
        <w:rPr>
          <w:b/>
        </w:rPr>
        <w:t xml:space="preserve">   </w:t>
      </w:r>
    </w:p>
    <w:p w14:paraId="0B9CFE7D" w14:textId="77777777" w:rsidR="00A45993" w:rsidRPr="00A45993" w:rsidRDefault="00A45993" w:rsidP="00A45993">
      <w:pPr>
        <w:pStyle w:val="ListBullet"/>
      </w:pPr>
      <w:r w:rsidRPr="00A45993">
        <w:t>Connect</w:t>
      </w:r>
    </w:p>
    <w:p w14:paraId="1A38FD59" w14:textId="77777777" w:rsidR="00A45993" w:rsidRPr="00A45993" w:rsidRDefault="00A45993" w:rsidP="00A45993">
      <w:pPr>
        <w:pStyle w:val="ListBullet"/>
      </w:pPr>
      <w:r w:rsidRPr="00A45993">
        <w:t>Be active</w:t>
      </w:r>
    </w:p>
    <w:p w14:paraId="296EDBD3" w14:textId="77777777" w:rsidR="00A45993" w:rsidRPr="00A45993" w:rsidRDefault="00A45993" w:rsidP="00A45993">
      <w:pPr>
        <w:pStyle w:val="ListBullet"/>
      </w:pPr>
      <w:r w:rsidRPr="00A45993">
        <w:t>Take notice (mindfulness)</w:t>
      </w:r>
    </w:p>
    <w:p w14:paraId="3E278F27" w14:textId="77777777" w:rsidR="00A45993" w:rsidRPr="00A45993" w:rsidRDefault="00A45993" w:rsidP="00A45993">
      <w:pPr>
        <w:pStyle w:val="ListBullet"/>
      </w:pPr>
      <w:r w:rsidRPr="00A45993">
        <w:t>Keep learning</w:t>
      </w:r>
    </w:p>
    <w:p w14:paraId="71FB0884" w14:textId="77777777" w:rsidR="00A45993" w:rsidRPr="00A45993" w:rsidRDefault="00A45993" w:rsidP="00A45993">
      <w:pPr>
        <w:pStyle w:val="ListBullet"/>
      </w:pPr>
      <w:r w:rsidRPr="00A45993">
        <w:t>Give</w:t>
      </w:r>
    </w:p>
    <w:p w14:paraId="22317543" w14:textId="77777777" w:rsidR="004C55FF" w:rsidRPr="003A06E1" w:rsidRDefault="004C3F5A" w:rsidP="00A45993">
      <w:pPr>
        <w:rPr>
          <w:rStyle w:val="Hyperlink"/>
        </w:rPr>
      </w:pPr>
      <w:r w:rsidRPr="626927AB">
        <w:rPr>
          <w:b/>
          <w:bCs/>
        </w:rPr>
        <w:t>*Five ways to wellbeing report</w:t>
      </w:r>
      <w:r w:rsidR="006433A1" w:rsidRPr="626927AB">
        <w:rPr>
          <w:b/>
          <w:bCs/>
        </w:rPr>
        <w:t>:</w:t>
      </w:r>
      <w:r w:rsidR="00A45993">
        <w:t xml:space="preserve"> New Economics Foundation</w:t>
      </w:r>
      <w:r w:rsidR="004C55FF">
        <w:t xml:space="preserve"> [link]: </w:t>
      </w:r>
      <w:r w:rsidR="004C55FF" w:rsidRPr="626927AB">
        <w:rPr>
          <w:rStyle w:val="Hyperlink"/>
        </w:rPr>
        <w:t xml:space="preserve">https://b.3cdn.net/nefoundation/8984c5089d5c2285ee_t4m6bhqq5.pdf </w:t>
      </w:r>
    </w:p>
    <w:p w14:paraId="0A73E7E5" w14:textId="53AB8C5B" w:rsidR="6F179B46" w:rsidRDefault="6F179B46" w:rsidP="626927AB">
      <w:pPr>
        <w:rPr>
          <w:rStyle w:val="Hyperlink"/>
          <w:color w:val="000000" w:themeColor="text1"/>
          <w:u w:val="none"/>
        </w:rPr>
      </w:pPr>
      <w:r w:rsidRPr="4D4493A1">
        <w:rPr>
          <w:rStyle w:val="Hyperlink"/>
          <w:color w:val="000000" w:themeColor="text1"/>
          <w:u w:val="none"/>
        </w:rPr>
        <w:t>(Photos below – Give it a go</w:t>
      </w:r>
      <w:r w:rsidR="3528B096" w:rsidRPr="4D4493A1">
        <w:rPr>
          <w:rStyle w:val="Hyperlink"/>
          <w:color w:val="000000" w:themeColor="text1"/>
          <w:u w:val="none"/>
        </w:rPr>
        <w:t xml:space="preserve">, </w:t>
      </w:r>
      <w:r w:rsidR="61D6C7B5" w:rsidRPr="4D4493A1">
        <w:rPr>
          <w:rStyle w:val="Hyperlink"/>
          <w:color w:val="000000" w:themeColor="text1"/>
          <w:u w:val="none"/>
        </w:rPr>
        <w:t xml:space="preserve">students </w:t>
      </w:r>
      <w:r w:rsidR="116B288B" w:rsidRPr="4D4493A1">
        <w:rPr>
          <w:rStyle w:val="Hyperlink"/>
          <w:color w:val="000000" w:themeColor="text1"/>
          <w:u w:val="none"/>
        </w:rPr>
        <w:t>doing yoga)</w:t>
      </w:r>
    </w:p>
    <w:p w14:paraId="41C8F396" w14:textId="77777777" w:rsidR="00A45993" w:rsidRDefault="008C6DEB" w:rsidP="00A45993">
      <w:r>
        <w:rPr>
          <w:noProof/>
        </w:rPr>
        <w:lastRenderedPageBreak/>
        <w:drawing>
          <wp:inline distT="0" distB="0" distL="0" distR="0" wp14:anchorId="05052F95" wp14:editId="46E5404A">
            <wp:extent cx="3371849" cy="2705100"/>
            <wp:effectExtent l="0" t="0" r="635" b="0"/>
            <wp:docPr id="3720628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18" cstate="print">
                      <a:extLst>
                        <a:ext uri="{28A0092B-C50C-407E-A947-70E740481C1C}">
                          <a14:useLocalDpi xmlns:a14="http://schemas.microsoft.com/office/drawing/2010/main" val="0"/>
                        </a:ext>
                      </a:extLst>
                    </a:blip>
                    <a:srcRect b="49823"/>
                    <a:stretch/>
                  </pic:blipFill>
                  <pic:spPr bwMode="auto">
                    <a:xfrm>
                      <a:off x="0" y="0"/>
                      <a:ext cx="3371850" cy="2705101"/>
                    </a:xfrm>
                    <a:prstGeom prst="rect">
                      <a:avLst/>
                    </a:prstGeom>
                    <a:ln>
                      <a:noFill/>
                    </a:ln>
                    <a:extLst>
                      <a:ext uri="{53640926-AAD7-44D8-BBD7-CCE9431645EC}">
                        <a14:shadowObscured xmlns:a14="http://schemas.microsoft.com/office/drawing/2010/main"/>
                      </a:ext>
                    </a:extLst>
                  </pic:spPr>
                </pic:pic>
              </a:graphicData>
            </a:graphic>
          </wp:inline>
        </w:drawing>
      </w:r>
    </w:p>
    <w:p w14:paraId="63E0348B" w14:textId="33E17B8D" w:rsidR="00196D64" w:rsidRPr="00A45993" w:rsidRDefault="00196D64" w:rsidP="00A45993">
      <w:r>
        <w:rPr>
          <w:noProof/>
        </w:rPr>
        <w:drawing>
          <wp:inline distT="0" distB="0" distL="0" distR="0" wp14:anchorId="6C4DB18D" wp14:editId="5E7605D4">
            <wp:extent cx="2266950" cy="2905125"/>
            <wp:effectExtent l="0" t="0" r="0" b="9525"/>
            <wp:docPr id="1041712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2266950" cy="2905125"/>
                    </a:xfrm>
                    <a:prstGeom prst="rect">
                      <a:avLst/>
                    </a:prstGeom>
                  </pic:spPr>
                </pic:pic>
              </a:graphicData>
            </a:graphic>
          </wp:inline>
        </w:drawing>
      </w:r>
    </w:p>
    <w:p w14:paraId="07CE5B7E" w14:textId="07DFFD0A" w:rsidR="00DD717B" w:rsidRPr="00A45993" w:rsidRDefault="00CE2802" w:rsidP="00DD717B">
      <w:pPr>
        <w:pStyle w:val="Heading2"/>
      </w:pPr>
      <w:r>
        <w:t>[Slide 10</w:t>
      </w:r>
      <w:r w:rsidR="00DD717B">
        <w:t>]</w:t>
      </w:r>
    </w:p>
    <w:p w14:paraId="271B4E8B" w14:textId="77777777" w:rsidR="00A45993" w:rsidRDefault="00A45993" w:rsidP="00A45993">
      <w:pPr>
        <w:rPr>
          <w:b/>
          <w:bCs/>
        </w:rPr>
      </w:pPr>
      <w:r w:rsidRPr="00A45993">
        <w:rPr>
          <w:b/>
          <w:bCs/>
        </w:rPr>
        <w:t>Our Support Partnership</w:t>
      </w:r>
    </w:p>
    <w:p w14:paraId="09523C1F" w14:textId="77777777" w:rsidR="00664AD1" w:rsidRDefault="00664AD1" w:rsidP="00A45993">
      <w:r>
        <w:t>[triangle diagram below]:</w:t>
      </w:r>
    </w:p>
    <w:p w14:paraId="679F2919" w14:textId="77777777" w:rsidR="00664AD1" w:rsidRDefault="00664AD1" w:rsidP="00A45993">
      <w:r w:rsidRPr="00664AD1">
        <w:t>Our Support Partnership</w:t>
      </w:r>
      <w:r>
        <w:t>:</w:t>
      </w:r>
    </w:p>
    <w:p w14:paraId="2F3C2C7D" w14:textId="77777777" w:rsidR="00664AD1" w:rsidRDefault="00664AD1" w:rsidP="00664AD1">
      <w:pPr>
        <w:pStyle w:val="ListBullet"/>
      </w:pPr>
      <w:r>
        <w:t>Students</w:t>
      </w:r>
    </w:p>
    <w:p w14:paraId="5ADCECEA" w14:textId="77777777" w:rsidR="00664AD1" w:rsidRDefault="00664AD1" w:rsidP="00664AD1">
      <w:pPr>
        <w:pStyle w:val="ListBullet"/>
      </w:pPr>
      <w:r>
        <w:t>LUU</w:t>
      </w:r>
    </w:p>
    <w:p w14:paraId="6FDA3865" w14:textId="77777777" w:rsidR="00664AD1" w:rsidRDefault="00664AD1" w:rsidP="00664AD1">
      <w:pPr>
        <w:pStyle w:val="ListBullet"/>
      </w:pPr>
      <w:r>
        <w:t>University</w:t>
      </w:r>
    </w:p>
    <w:p w14:paraId="72A3D3EC" w14:textId="77777777" w:rsidR="00664AD1" w:rsidRPr="00A45993" w:rsidRDefault="00664AD1" w:rsidP="00A45993">
      <w:r>
        <w:rPr>
          <w:noProof/>
        </w:rPr>
        <w:lastRenderedPageBreak/>
        <w:drawing>
          <wp:inline distT="0" distB="0" distL="0" distR="0" wp14:anchorId="206D9C00" wp14:editId="3CC380A1">
            <wp:extent cx="3657600" cy="3200400"/>
            <wp:effectExtent l="0" t="0" r="0" b="0"/>
            <wp:docPr id="1220670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3657600" cy="3200400"/>
                    </a:xfrm>
                    <a:prstGeom prst="rect">
                      <a:avLst/>
                    </a:prstGeom>
                  </pic:spPr>
                </pic:pic>
              </a:graphicData>
            </a:graphic>
          </wp:inline>
        </w:drawing>
      </w:r>
    </w:p>
    <w:p w14:paraId="47284FD7" w14:textId="77777777" w:rsidR="00A45993" w:rsidRPr="00A45993" w:rsidRDefault="00A45993" w:rsidP="00A45993">
      <w:r w:rsidRPr="00A45993">
        <w:rPr>
          <w:b/>
          <w:bCs/>
        </w:rPr>
        <w:t>Students:</w:t>
      </w:r>
    </w:p>
    <w:p w14:paraId="30ADCC1C" w14:textId="77777777" w:rsidR="00A45993" w:rsidRPr="00A45993" w:rsidRDefault="00A45993" w:rsidP="00664AD1">
      <w:pPr>
        <w:pStyle w:val="ListBullet"/>
      </w:pPr>
      <w:r w:rsidRPr="00A45993">
        <w:t>seek information/ advice/support in good time</w:t>
      </w:r>
    </w:p>
    <w:p w14:paraId="23C2EBD6" w14:textId="77777777" w:rsidR="00A45993" w:rsidRPr="00A45993" w:rsidRDefault="00A45993" w:rsidP="00664AD1">
      <w:pPr>
        <w:pStyle w:val="ListBullet"/>
      </w:pPr>
      <w:r w:rsidRPr="00A45993">
        <w:t>contribute positively to your community</w:t>
      </w:r>
    </w:p>
    <w:p w14:paraId="5A350FDA" w14:textId="77777777" w:rsidR="00A45993" w:rsidRPr="00A45993" w:rsidRDefault="00A45993" w:rsidP="00664AD1">
      <w:pPr>
        <w:pStyle w:val="ListBullet"/>
      </w:pPr>
      <w:r w:rsidRPr="00A45993">
        <w:t>let University/ Leeds University Union (LUU) know about problems or what may need to change</w:t>
      </w:r>
    </w:p>
    <w:p w14:paraId="674EFE4A" w14:textId="77777777" w:rsidR="00A45993" w:rsidRPr="00A45993" w:rsidRDefault="00A45993" w:rsidP="00A45993">
      <w:r w:rsidRPr="00A45993">
        <w:rPr>
          <w:b/>
          <w:bCs/>
        </w:rPr>
        <w:t>University &amp; Leeds University Union (LUU):</w:t>
      </w:r>
    </w:p>
    <w:p w14:paraId="13FD503E" w14:textId="77777777" w:rsidR="00A45993" w:rsidRPr="00A45993" w:rsidRDefault="00A45993" w:rsidP="00664AD1">
      <w:pPr>
        <w:pStyle w:val="ListBullet"/>
      </w:pPr>
      <w:r w:rsidRPr="00A45993">
        <w:t>empower you to manage student life and meet challenges</w:t>
      </w:r>
    </w:p>
    <w:p w14:paraId="1F6CAABB" w14:textId="77777777" w:rsidR="00A45993" w:rsidRPr="00A45993" w:rsidRDefault="00A45993" w:rsidP="00664AD1">
      <w:pPr>
        <w:pStyle w:val="ListBullet"/>
      </w:pPr>
      <w:r w:rsidRPr="00A45993">
        <w:t>work with students to understand what's happening and what's needed</w:t>
      </w:r>
    </w:p>
    <w:p w14:paraId="20EFB924" w14:textId="77777777" w:rsidR="00A45993" w:rsidRPr="00A45993" w:rsidRDefault="00A45993" w:rsidP="00664AD1">
      <w:pPr>
        <w:pStyle w:val="ListBullet"/>
      </w:pPr>
      <w:r w:rsidRPr="00A45993">
        <w:t>develop and provide support services and activities</w:t>
      </w:r>
    </w:p>
    <w:p w14:paraId="5D952C00" w14:textId="5AFC29A2" w:rsidR="00CB000D" w:rsidRPr="00A45993" w:rsidRDefault="00CE2802" w:rsidP="00CB000D">
      <w:pPr>
        <w:pStyle w:val="Heading2"/>
      </w:pPr>
      <w:r>
        <w:t>[Slide 11</w:t>
      </w:r>
      <w:r w:rsidR="00CB000D">
        <w:t>]</w:t>
      </w:r>
    </w:p>
    <w:p w14:paraId="02938531" w14:textId="77777777" w:rsidR="00A45993" w:rsidRPr="00A45993" w:rsidRDefault="00A45993" w:rsidP="00A45993">
      <w:r w:rsidRPr="00A45993">
        <w:rPr>
          <w:b/>
          <w:bCs/>
        </w:rPr>
        <w:t>Students supporting students, for example</w:t>
      </w:r>
      <w:r w:rsidR="00955E2F">
        <w:rPr>
          <w:b/>
          <w:bCs/>
        </w:rPr>
        <w:t>:</w:t>
      </w:r>
    </w:p>
    <w:p w14:paraId="690D09BF" w14:textId="77777777" w:rsidR="00664AD1" w:rsidRDefault="00A45993" w:rsidP="00A45993">
      <w:r w:rsidRPr="00A45993">
        <w:t xml:space="preserve">School-based peer support </w:t>
      </w:r>
    </w:p>
    <w:p w14:paraId="6BB25F0E" w14:textId="77777777" w:rsidR="00664AD1" w:rsidRDefault="00A45993" w:rsidP="00A45993">
      <w:r w:rsidRPr="00A45993">
        <w:t xml:space="preserve">School reps (representatives) </w:t>
      </w:r>
    </w:p>
    <w:p w14:paraId="51ACF2E2" w14:textId="77777777" w:rsidR="00664AD1" w:rsidRDefault="00A45993" w:rsidP="00A45993">
      <w:r w:rsidRPr="00A45993">
        <w:t xml:space="preserve">Academic societies </w:t>
      </w:r>
    </w:p>
    <w:p w14:paraId="10B2E9A0" w14:textId="0A4719F3" w:rsidR="00A45993" w:rsidRDefault="00A45993" w:rsidP="00A45993">
      <w:r w:rsidRPr="00A45993">
        <w:t>Other student-run societies</w:t>
      </w:r>
      <w:r w:rsidR="00C853B2">
        <w:t>:</w:t>
      </w:r>
    </w:p>
    <w:p w14:paraId="05B7F910" w14:textId="77777777" w:rsidR="00CB000D" w:rsidRDefault="004C55FF" w:rsidP="00A45993">
      <w:r w:rsidRPr="004C55FF">
        <w:rPr>
          <w:rStyle w:val="Hyperlink"/>
          <w:color w:val="auto"/>
          <w:u w:val="none"/>
        </w:rPr>
        <w:t>[link]:</w:t>
      </w:r>
      <w:r w:rsidR="00CB000D" w:rsidRPr="004C55FF">
        <w:rPr>
          <w:rStyle w:val="Hyperlink"/>
        </w:rPr>
        <w:t>luu.org.uk/clubs-and-societies/welfare</w:t>
      </w:r>
    </w:p>
    <w:p w14:paraId="0D0B940D" w14:textId="77777777" w:rsidR="00CB000D" w:rsidRPr="00A45993" w:rsidRDefault="00CB000D" w:rsidP="00A45993"/>
    <w:p w14:paraId="504F5BA0" w14:textId="77777777" w:rsidR="00CB000D" w:rsidRDefault="00CB000D" w:rsidP="00CB000D">
      <w:pPr>
        <w:pStyle w:val="ListBullet"/>
      </w:pPr>
      <w:r>
        <w:t>LUU LGBT Society</w:t>
      </w:r>
    </w:p>
    <w:p w14:paraId="53B44E96" w14:textId="77777777" w:rsidR="00955E2F" w:rsidRDefault="00955E2F" w:rsidP="00CB000D">
      <w:pPr>
        <w:pStyle w:val="ListBullet"/>
      </w:pPr>
      <w:r>
        <w:t>Leeds Nightline – 8pm-8am Listening service</w:t>
      </w:r>
    </w:p>
    <w:p w14:paraId="31DF4F84" w14:textId="77777777" w:rsidR="00955E2F" w:rsidRPr="00CB000D" w:rsidRDefault="00955E2F" w:rsidP="00955E2F">
      <w:pPr>
        <w:pStyle w:val="ListBullet"/>
      </w:pPr>
      <w:r>
        <w:t>LUU Mantality Society</w:t>
      </w:r>
    </w:p>
    <w:p w14:paraId="7A0C2C99" w14:textId="77777777" w:rsidR="00664AD1" w:rsidRDefault="00664AD1" w:rsidP="00664AD1">
      <w:pPr>
        <w:pStyle w:val="ListBullet"/>
      </w:pPr>
      <w:r>
        <w:t>LUU Mind Matters Society</w:t>
      </w:r>
    </w:p>
    <w:p w14:paraId="36BF2C51" w14:textId="77777777" w:rsidR="00955E2F" w:rsidRDefault="00955E2F" w:rsidP="00955E2F">
      <w:pPr>
        <w:pStyle w:val="ListBullet"/>
      </w:pPr>
      <w:r>
        <w:t>Insulin Army – Active group for people with diabetes. Socials, activism &amp; peer mentoring. Find us on Facebook – Insulin Army</w:t>
      </w:r>
    </w:p>
    <w:p w14:paraId="76E6190C" w14:textId="306DB1E2" w:rsidR="00CB000D" w:rsidRPr="00A45993" w:rsidRDefault="00955E2F" w:rsidP="00CB000D">
      <w:pPr>
        <w:pStyle w:val="Heading2"/>
      </w:pPr>
      <w:r>
        <w:t xml:space="preserve"> </w:t>
      </w:r>
      <w:r w:rsidR="00CE2802">
        <w:t>[Slide 12</w:t>
      </w:r>
      <w:r w:rsidR="00CB000D">
        <w:t>]</w:t>
      </w:r>
    </w:p>
    <w:p w14:paraId="5F4893E0" w14:textId="7C23ECF4" w:rsidR="00A45993" w:rsidRPr="00A45993" w:rsidRDefault="00C853B2" w:rsidP="00A45993">
      <w:r>
        <w:rPr>
          <w:b/>
          <w:bCs/>
        </w:rPr>
        <w:t>Another example</w:t>
      </w:r>
      <w:r w:rsidR="00A45993" w:rsidRPr="00A45993">
        <w:rPr>
          <w:b/>
          <w:bCs/>
        </w:rPr>
        <w:t>...</w:t>
      </w:r>
    </w:p>
    <w:p w14:paraId="77AB0B73" w14:textId="772C4BD3" w:rsidR="00A45993" w:rsidRDefault="00A45993" w:rsidP="004C55FF">
      <w:r w:rsidRPr="00A45993">
        <w:t xml:space="preserve">A partnership of students, University and Leeds University Union staff developed the </w:t>
      </w:r>
      <w:r w:rsidRPr="004C55FF">
        <w:t>"Draw the Line"</w:t>
      </w:r>
      <w:r w:rsidRPr="00A45993">
        <w:t xml:space="preserve"> project to help the University community to stand up to harassment.</w:t>
      </w:r>
      <w:r w:rsidR="004C55FF">
        <w:t xml:space="preserve"> [link]: </w:t>
      </w:r>
      <w:r w:rsidR="003A06E1" w:rsidRPr="003A06E1">
        <w:rPr>
          <w:rStyle w:val="Hyperlink"/>
          <w:szCs w:val="20"/>
        </w:rPr>
        <w:t>https://www.luu.org.uk/student-help-suppo</w:t>
      </w:r>
      <w:r w:rsidR="00CE2802">
        <w:rPr>
          <w:rStyle w:val="Hyperlink"/>
          <w:szCs w:val="20"/>
        </w:rPr>
        <w:t>rt/hate-crime-reporting-project/</w:t>
      </w:r>
      <w:r w:rsidR="004C55FF">
        <w:t xml:space="preserve"> </w:t>
      </w:r>
    </w:p>
    <w:p w14:paraId="0E27B00A" w14:textId="77777777" w:rsidR="00483BD4" w:rsidRDefault="00483BD4" w:rsidP="00A45993">
      <w:r>
        <w:rPr>
          <w:noProof/>
        </w:rPr>
        <w:drawing>
          <wp:inline distT="0" distB="0" distL="0" distR="0" wp14:anchorId="7B561BF0" wp14:editId="287D7BC8">
            <wp:extent cx="5309235" cy="2920365"/>
            <wp:effectExtent l="0" t="0" r="0" b="0"/>
            <wp:docPr id="1539759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09235" cy="2920365"/>
                    </a:xfrm>
                    <a:prstGeom prst="rect">
                      <a:avLst/>
                    </a:prstGeom>
                  </pic:spPr>
                </pic:pic>
              </a:graphicData>
            </a:graphic>
          </wp:inline>
        </w:drawing>
      </w:r>
    </w:p>
    <w:p w14:paraId="7DA417D4" w14:textId="741A8775" w:rsidR="00A45993" w:rsidRPr="00A45993" w:rsidRDefault="00A45993" w:rsidP="00A45993">
      <w:r w:rsidRPr="00A45993">
        <w:t xml:space="preserve">The project raises awareness of the campus </w:t>
      </w:r>
      <w:r w:rsidRPr="007C5107">
        <w:t>online reporting form</w:t>
      </w:r>
      <w:r w:rsidR="00CE2802">
        <w:t xml:space="preserve">    </w:t>
      </w:r>
      <w:r w:rsidRPr="00F04DBC">
        <w:t xml:space="preserve"> </w:t>
      </w:r>
      <w:r w:rsidR="007C5107">
        <w:t xml:space="preserve">[link]: </w:t>
      </w:r>
      <w:r w:rsidR="007C5107" w:rsidRPr="003A06E1">
        <w:rPr>
          <w:rStyle w:val="Hyperlink"/>
          <w:szCs w:val="20"/>
        </w:rPr>
        <w:t>luu.org.uk/student-help-support/hate-crime-reporting-pro</w:t>
      </w:r>
      <w:r w:rsidR="003A06E1">
        <w:rPr>
          <w:rStyle w:val="Hyperlink"/>
          <w:szCs w:val="20"/>
        </w:rPr>
        <w:t>ject</w:t>
      </w:r>
      <w:r w:rsidR="007C5107">
        <w:t xml:space="preserve"> </w:t>
      </w:r>
      <w:r w:rsidRPr="00A45993">
        <w:t xml:space="preserve">and the support available from </w:t>
      </w:r>
      <w:r w:rsidRPr="007C5107">
        <w:t>LUU Advice</w:t>
      </w:r>
      <w:r w:rsidRPr="00A45993">
        <w:t xml:space="preserve"> </w:t>
      </w:r>
      <w:r w:rsidR="007C5107">
        <w:t xml:space="preserve">[link:] </w:t>
      </w:r>
      <w:r w:rsidR="007C5107" w:rsidRPr="003A06E1">
        <w:rPr>
          <w:rStyle w:val="Hyperlink"/>
          <w:szCs w:val="20"/>
        </w:rPr>
        <w:t>luu.org.uk/student-help-support</w:t>
      </w:r>
      <w:r w:rsidR="007C5107" w:rsidRPr="003A06E1">
        <w:t xml:space="preserve"> </w:t>
      </w:r>
    </w:p>
    <w:p w14:paraId="0019E13B" w14:textId="7A4B1C8E" w:rsidR="00A45993" w:rsidRPr="00A45993" w:rsidRDefault="00483BD4" w:rsidP="00A45993">
      <w:pPr>
        <w:rPr>
          <w:szCs w:val="2"/>
        </w:rPr>
      </w:pPr>
      <w:r>
        <w:rPr>
          <w:szCs w:val="2"/>
        </w:rPr>
        <w:t xml:space="preserve">[photos below: </w:t>
      </w:r>
      <w:r w:rsidR="001D16D7">
        <w:rPr>
          <w:b/>
          <w:bCs/>
        </w:rPr>
        <w:t>LUU ADVICE</w:t>
      </w:r>
      <w:r>
        <w:rPr>
          <w:b/>
          <w:bCs/>
        </w:rPr>
        <w:t xml:space="preserve">; </w:t>
      </w:r>
      <w:r w:rsidRPr="00A45993">
        <w:rPr>
          <w:b/>
          <w:bCs/>
        </w:rPr>
        <w:t>PROJECT</w:t>
      </w:r>
      <w:r>
        <w:rPr>
          <w:b/>
          <w:bCs/>
        </w:rPr>
        <w:t xml:space="preserve"> </w:t>
      </w:r>
      <w:r w:rsidRPr="00A45993">
        <w:rPr>
          <w:b/>
          <w:bCs/>
        </w:rPr>
        <w:t>AMBASSADORS</w:t>
      </w:r>
    </w:p>
    <w:p w14:paraId="60061E4C" w14:textId="4B07D8BB" w:rsidR="00A45993" w:rsidRPr="00A45993" w:rsidRDefault="00A06E5A" w:rsidP="00A45993">
      <w:pPr>
        <w:rPr>
          <w:szCs w:val="2"/>
        </w:rPr>
      </w:pPr>
      <w:r w:rsidRPr="00A06E5A">
        <w:rPr>
          <w:rFonts w:ascii="Times New Roman" w:hAnsi="Times New Roman" w:cs="Times New Roman"/>
          <w:noProof/>
          <w:sz w:val="24"/>
          <w:szCs w:val="24"/>
        </w:rPr>
        <w:lastRenderedPageBreak/>
        <mc:AlternateContent>
          <mc:Choice Requires="wpg">
            <w:drawing>
              <wp:anchor distT="0" distB="0" distL="114300" distR="114300" simplePos="0" relativeHeight="251659264" behindDoc="0" locked="0" layoutInCell="1" allowOverlap="1" wp14:anchorId="07125FCB" wp14:editId="62A56E0B">
                <wp:simplePos x="0" y="0"/>
                <wp:positionH relativeFrom="column">
                  <wp:posOffset>0</wp:posOffset>
                </wp:positionH>
                <wp:positionV relativeFrom="paragraph">
                  <wp:posOffset>0</wp:posOffset>
                </wp:positionV>
                <wp:extent cx="2974975" cy="2526030"/>
                <wp:effectExtent l="635" t="0" r="5715" b="3810"/>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975" cy="2526030"/>
                          <a:chOff x="1100657" y="1091354"/>
                          <a:chExt cx="29751" cy="25262"/>
                        </a:xfrm>
                      </wpg:grpSpPr>
                      <pic:pic xmlns:pic="http://schemas.openxmlformats.org/drawingml/2006/picture">
                        <pic:nvPicPr>
                          <pic:cNvPr id="8"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0657" y="1091354"/>
                            <a:ext cx="29751" cy="2517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9" name="Text Box 10"/>
                        <wps:cNvSpPr txBox="1">
                          <a:spLocks noChangeArrowheads="1"/>
                        </wps:cNvSpPr>
                        <wps:spPr bwMode="auto">
                          <a:xfrm>
                            <a:off x="1100716" y="1111782"/>
                            <a:ext cx="29692" cy="4834"/>
                          </a:xfrm>
                          <a:prstGeom prst="rect">
                            <a:avLst/>
                          </a:prstGeom>
                          <a:solidFill>
                            <a:srgbClr val="FFFFFF">
                              <a:alpha val="85001"/>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7080DD8" w14:textId="77777777" w:rsidR="00A06E5A" w:rsidRPr="007A3F60" w:rsidRDefault="00A06E5A" w:rsidP="00A06E5A">
                              <w:pPr>
                                <w:spacing w:after="0"/>
                                <w:jc w:val="center"/>
                                <w:rPr>
                                  <w:b/>
                                  <w:szCs w:val="28"/>
                                </w:rPr>
                              </w:pPr>
                              <w:r w:rsidRPr="007A3F60">
                                <w:rPr>
                                  <w:b/>
                                  <w:szCs w:val="28"/>
                                </w:rPr>
                                <w:t>LUU ADVICE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187FCAD">
              <v:group id="Group 8" style="position:absolute;margin-left:0;margin-top:0;width:234.25pt;height:198.9pt;z-index:251659264" coordsize="297,252" coordorigin="11006,10913" o:spid="_x0000_s1026" w14:anchorId="07125FC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left:11006;top:10913;width:298;height:252;visibility:visible;mso-wrap-style:square" o:spid="_x0000_s1027" fillcolor="#5b9bd5" strokecolor="black [0]" strokeweight="2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EPbDAAAA2gAAAA8AAABkcnMvZG93bnJldi54bWxEj01vwjAMhu+T9h8iT9plgnRDAlQICCYY&#10;u/IhzlZjmorGqZpAy379fJi0o/X6fexnvux9re7UxiqwgfdhBoq4CLbi0sDpuB1MQcWEbLEOTAYe&#10;FGG5eH6aY25Dx3u6H1KpBMIxRwMupSbXOhaOPMZhaIglu4TWY5KxLbVtsRO4r/VHlo21x4rlgsOG&#10;Ph0V18PNC2V93U300b9d3G282X39jLrzZmTM60u/moFK1Kf/5b/2tzUgv4qKaIB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b4Q9sMAAADaAAAADwAAAAAAAAAAAAAAAACf&#10;AgAAZHJzL2Rvd25yZXYueG1sUEsFBgAAAAAEAAQA9wAAAI8DAAAAAA==&#10;">
                  <v:imagedata o:title="" r:id="rId23"/>
                  <v:shadow color="black [0]"/>
                </v:shape>
                <v:shapetype id="_x0000_t202" coordsize="21600,21600" o:spt="202" path="m,l,21600r21600,l21600,xe">
                  <v:stroke joinstyle="miter"/>
                  <v:path gradientshapeok="t" o:connecttype="rect"/>
                </v:shapetype>
                <v:shape id="Text Box 10" style="position:absolute;left:11007;top:11117;width:297;height:49;visibility:visible;mso-wrap-style:square;v-text-anchor:top" o:spid="_x0000_s1028"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38cQA&#10;AADaAAAADwAAAGRycy9kb3ducmV2LnhtbESPQWsCMRSE7wX/Q3iCl6JZSxFdjdIKhfZUulXE22Pz&#10;3KxuXpZN1Nhf3xSEHoeZ+YZZrKJtxIU6XztWMB5lIIhLp2uuFGy+34ZTED4ga2wck4IbeVgtew8L&#10;zLW78hddilCJBGGfowITQptL6UtDFv3ItcTJO7jOYkiyq6Tu8JrgtpFPWTaRFmtOCwZbWhsqT8XZ&#10;KnjdHYvtIZr958/jR9ZMps/xdnJKDfrxZQ4iUAz/4Xv7XSuYwd+Vd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U9/HEAAAA2gAAAA8AAAAAAAAAAAAAAAAAmAIAAGRycy9k&#10;b3ducmV2LnhtbFBLBQYAAAAABAAEAPUAAACJAwAAAAA=&#10;">
                  <v:fill opacity="55769f"/>
                  <v:shadow color="black [0]"/>
                  <v:textbox inset="2.88pt,2.88pt,2.88pt,2.88pt">
                    <w:txbxContent>
                      <w:p w:rsidRPr="007A3F60" w:rsidR="00A06E5A" w:rsidP="00A06E5A" w:rsidRDefault="00A06E5A" w14:paraId="3669DD77" w14:textId="77777777">
                        <w:pPr>
                          <w:spacing w:after="0"/>
                          <w:jc w:val="center"/>
                          <w:rPr>
                            <w:b/>
                            <w:szCs w:val="28"/>
                          </w:rPr>
                        </w:pPr>
                        <w:r w:rsidRPr="007A3F60">
                          <w:rPr>
                            <w:b/>
                            <w:szCs w:val="28"/>
                          </w:rPr>
                          <w:t>LUU ADVICE</w:t>
                        </w:r>
                      </w:p>
                    </w:txbxContent>
                  </v:textbox>
                </v:shape>
              </v:group>
            </w:pict>
          </mc:Fallback>
        </mc:AlternateContent>
      </w:r>
      <w:r w:rsidR="001D16D7">
        <w:rPr>
          <w:noProof/>
          <w:szCs w:val="2"/>
        </w:rPr>
        <w:drawing>
          <wp:inline distT="0" distB="0" distL="0" distR="0" wp14:anchorId="13914FA6" wp14:editId="2772BEF4">
            <wp:extent cx="2973189" cy="2514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2.jpg"/>
                    <pic:cNvPicPr/>
                  </pic:nvPicPr>
                  <pic:blipFill>
                    <a:blip r:embed="rId24">
                      <a:extLst>
                        <a:ext uri="{28A0092B-C50C-407E-A947-70E740481C1C}">
                          <a14:useLocalDpi xmlns:a14="http://schemas.microsoft.com/office/drawing/2010/main" val="0"/>
                        </a:ext>
                      </a:extLst>
                    </a:blip>
                    <a:stretch>
                      <a:fillRect/>
                    </a:stretch>
                  </pic:blipFill>
                  <pic:spPr>
                    <a:xfrm>
                      <a:off x="0" y="0"/>
                      <a:ext cx="3014360" cy="2549420"/>
                    </a:xfrm>
                    <a:prstGeom prst="rect">
                      <a:avLst/>
                    </a:prstGeom>
                  </pic:spPr>
                </pic:pic>
              </a:graphicData>
            </a:graphic>
          </wp:inline>
        </w:drawing>
      </w:r>
    </w:p>
    <w:p w14:paraId="44EAFD9C" w14:textId="7A527C6E" w:rsidR="00A45993" w:rsidRPr="00A45993" w:rsidRDefault="007A3F60" w:rsidP="00A45993">
      <w:pPr>
        <w:rPr>
          <w:szCs w:val="2"/>
        </w:rPr>
      </w:pPr>
      <w:r w:rsidRPr="007A3F60">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497C859E" wp14:editId="491EC967">
                <wp:simplePos x="0" y="0"/>
                <wp:positionH relativeFrom="column">
                  <wp:posOffset>0</wp:posOffset>
                </wp:positionH>
                <wp:positionV relativeFrom="paragraph">
                  <wp:posOffset>0</wp:posOffset>
                </wp:positionV>
                <wp:extent cx="3103245" cy="2060575"/>
                <wp:effectExtent l="0" t="0" r="3810" b="127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3245" cy="2060575"/>
                          <a:chOff x="1068726" y="1091176"/>
                          <a:chExt cx="31031" cy="20606"/>
                        </a:xfrm>
                      </wpg:grpSpPr>
                      <pic:pic xmlns:pic="http://schemas.openxmlformats.org/drawingml/2006/picture">
                        <pic:nvPicPr>
                          <pic:cNvPr id="5"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68726" y="1091176"/>
                            <a:ext cx="31031" cy="2060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6" name="Text Box 7"/>
                        <wps:cNvSpPr txBox="1">
                          <a:spLocks noChangeArrowheads="1"/>
                        </wps:cNvSpPr>
                        <wps:spPr bwMode="auto">
                          <a:xfrm>
                            <a:off x="1069615" y="1105841"/>
                            <a:ext cx="28363" cy="576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E3697B" w14:textId="77777777" w:rsidR="007A3F60" w:rsidRDefault="007A3F60" w:rsidP="007A3F60">
                              <w:pPr>
                                <w:spacing w:after="0"/>
                                <w:jc w:val="center"/>
                                <w:rPr>
                                  <w:b/>
                                  <w:bCs/>
                                  <w:szCs w:val="28"/>
                                </w:rPr>
                              </w:pPr>
                              <w:r>
                                <w:rPr>
                                  <w:b/>
                                  <w:bCs/>
                                  <w:szCs w:val="28"/>
                                </w:rPr>
                                <w:t>PROJECT AMBASSADORS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A71D0A5">
              <v:group id="Group 5" style="position:absolute;margin-left:0;margin-top:0;width:244.35pt;height:162.25pt;z-index:251661312" coordsize="310,206" coordorigin="10687,10911" o:spid="_x0000_s1029" w14:anchorId="497C859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">
                <v:shape id="Picture 6" style="position:absolute;left:10687;top:10911;width:310;height:206;visibility:visible;mso-wrap-style:square" o:spid="_x0000_s1030" fillcolor="#5b9bd5" strokecolor="black [0]" strokeweight="2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nHgm9AAAA2gAAAA8AAABkcnMvZG93bnJldi54bWxEj80KwjAQhO+C7xBW8KapBUWrUUQUvHjw&#10;p/elWdtisylNtPXtjSB4HGbmG2a16UwlXtS40rKCyTgCQZxZXXKu4HY9jOYgnEfWWFkmBW9ysFn3&#10;eytMtG35TK+Lz0WAsEtQQeF9nUjpsoIMurGtiYN3t41BH2STS91gG+CmknEUzaTBksNCgTXtCsoe&#10;l6dRkMa0iM5bTFucTtI97/w1fp6UGg667RKEp87/w7/2USuYwvdKuAF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WceCb0AAADaAAAADwAAAAAAAAAAAAAAAACfAgAAZHJz&#10;L2Rvd25yZXYueG1sUEsFBgAAAAAEAAQA9wAAAIkDAAAAAA==&#10;">
                  <v:imagedata o:title="" r:id="rId26"/>
                  <v:shadow color="black [0]"/>
                </v:shape>
                <v:shape id="Text Box 7" style="position:absolute;left:10696;top:11058;width:283;height:58;visibility:visible;mso-wrap-style:square;v-text-anchor:top" o:spid="_x0000_s1031"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GFsIA&#10;AADaAAAADwAAAGRycy9kb3ducmV2LnhtbESPQWvCQBSE7wX/w/IKXopurGA1dRURCh68NKb3Z/aZ&#10;BLNvw+6axH/vCkKPw8x8w6y3g2lER87XlhXMpgkI4sLqmksF+elnsgThA7LGxjIpuJOH7Wb0tsZU&#10;255/qctCKSKEfYoKqhDaVEpfVGTQT21LHL2LdQZDlK6U2mEf4aaRn0mykAZrjgsVtrSvqLhmN6MA&#10;XZetjs3R5nz++vu45v38sNopNX4fdt8gAg3hP/xqH7SCBTyvxBs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UYWwgAAANoAAAAPAAAAAAAAAAAAAAAAAJgCAABkcnMvZG93&#10;bnJldi54bWxQSwUGAAAAAAQABAD1AAAAhwMAAAAA&#10;">
                  <v:textbox inset="2.88pt,2.88pt,2.88pt,2.88pt">
                    <w:txbxContent>
                      <w:p w:rsidR="007A3F60" w:rsidP="007A3F60" w:rsidRDefault="007A3F60" w14:paraId="24164709" w14:textId="77777777">
                        <w:pPr>
                          <w:spacing w:after="0"/>
                          <w:jc w:val="center"/>
                          <w:rPr>
                            <w:b/>
                            <w:bCs/>
                            <w:szCs w:val="28"/>
                          </w:rPr>
                        </w:pPr>
                        <w:r>
                          <w:rPr>
                            <w:b/>
                            <w:bCs/>
                            <w:szCs w:val="28"/>
                          </w:rPr>
                          <w:t>PROJECT AMBASSADORS</w:t>
                        </w:r>
                      </w:p>
                    </w:txbxContent>
                  </v:textbox>
                </v:shape>
              </v:group>
            </w:pict>
          </mc:Fallback>
        </mc:AlternateContent>
      </w:r>
      <w:r w:rsidR="008C6DEB">
        <w:rPr>
          <w:noProof/>
        </w:rPr>
        <w:drawing>
          <wp:inline distT="0" distB="0" distL="0" distR="0" wp14:anchorId="2360E938" wp14:editId="2F64EE21">
            <wp:extent cx="3101340" cy="2061584"/>
            <wp:effectExtent l="0" t="0" r="3810" b="0"/>
            <wp:docPr id="18929892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01340" cy="2061584"/>
                    </a:xfrm>
                    <a:prstGeom prst="rect">
                      <a:avLst/>
                    </a:prstGeom>
                  </pic:spPr>
                </pic:pic>
              </a:graphicData>
            </a:graphic>
          </wp:inline>
        </w:drawing>
      </w:r>
    </w:p>
    <w:p w14:paraId="77D810E9" w14:textId="7A1ADC19" w:rsidR="005F52A9" w:rsidRPr="00A45993" w:rsidRDefault="0019320B" w:rsidP="005F52A9">
      <w:pPr>
        <w:pStyle w:val="Heading2"/>
      </w:pPr>
      <w:r>
        <w:t>[Slide 13</w:t>
      </w:r>
      <w:r w:rsidR="005F52A9">
        <w:t>]</w:t>
      </w:r>
    </w:p>
    <w:p w14:paraId="6769790D" w14:textId="77777777" w:rsidR="00A45993" w:rsidRPr="00A45993" w:rsidRDefault="00A45993" w:rsidP="00A45993">
      <w:r w:rsidRPr="00A45993">
        <w:rPr>
          <w:b/>
          <w:bCs/>
        </w:rPr>
        <w:t>Emergency and outside office hours contact points</w:t>
      </w:r>
    </w:p>
    <w:p w14:paraId="6E95BE25" w14:textId="77777777" w:rsidR="00A45993" w:rsidRPr="00A45993" w:rsidRDefault="00A45993" w:rsidP="00A45993">
      <w:r w:rsidRPr="00A45993">
        <w:rPr>
          <w:b/>
          <w:bCs/>
        </w:rPr>
        <w:t>University Security Office</w:t>
      </w:r>
      <w:r w:rsidR="00483BD4">
        <w:rPr>
          <w:b/>
          <w:bCs/>
        </w:rPr>
        <w:t>:</w:t>
      </w:r>
    </w:p>
    <w:p w14:paraId="51464A59" w14:textId="6C412624" w:rsidR="00A45993" w:rsidRPr="00A45993" w:rsidRDefault="001D16D7" w:rsidP="00A45993">
      <w:pPr>
        <w:pStyle w:val="ListBullet"/>
      </w:pPr>
      <w:r>
        <w:t xml:space="preserve">Open </w:t>
      </w:r>
      <w:r w:rsidR="00A45993" w:rsidRPr="00A45993">
        <w:t>24 hours, every day of the year</w:t>
      </w:r>
    </w:p>
    <w:p w14:paraId="4EF8ECC2" w14:textId="77777777" w:rsidR="00A45993" w:rsidRPr="00A45993" w:rsidRDefault="00A45993" w:rsidP="00A45993">
      <w:pPr>
        <w:pStyle w:val="ListBullet"/>
      </w:pPr>
      <w:r w:rsidRPr="00A45993">
        <w:t xml:space="preserve">175 Woodhouse Lane; email </w:t>
      </w:r>
      <w:hyperlink r:id="rId28" w:history="1">
        <w:r w:rsidR="00F04DBC" w:rsidRPr="00F34568">
          <w:rPr>
            <w:rStyle w:val="Hyperlink"/>
          </w:rPr>
          <w:t>security@leeds.ac.uk</w:t>
        </w:r>
      </w:hyperlink>
      <w:r w:rsidR="00F04DBC">
        <w:t xml:space="preserve"> </w:t>
      </w:r>
      <w:r w:rsidR="00483BD4">
        <w:t xml:space="preserve"> </w:t>
      </w:r>
    </w:p>
    <w:p w14:paraId="3C9590D5" w14:textId="2E6F8479" w:rsidR="0019320B" w:rsidRDefault="00A45993" w:rsidP="0019320B">
      <w:pPr>
        <w:pStyle w:val="ListBullet"/>
      </w:pPr>
      <w:r w:rsidRPr="00A45993">
        <w:t xml:space="preserve">Tel: 0113 343 5494/5 </w:t>
      </w:r>
      <w:r w:rsidR="0019320B">
        <w:t>(non-emergencies)</w:t>
      </w:r>
      <w:r w:rsidRPr="00A45993">
        <w:t xml:space="preserve"> </w:t>
      </w:r>
    </w:p>
    <w:p w14:paraId="7D6FF9A0" w14:textId="4AA70108" w:rsidR="00A45993" w:rsidRPr="00A45993" w:rsidRDefault="0019320B" w:rsidP="0019320B">
      <w:pPr>
        <w:pStyle w:val="ListBullet"/>
        <w:numPr>
          <w:ilvl w:val="0"/>
          <w:numId w:val="0"/>
        </w:numPr>
        <w:ind w:left="720"/>
      </w:pPr>
      <w:r>
        <w:t xml:space="preserve">Tel: </w:t>
      </w:r>
      <w:r w:rsidR="00A45993" w:rsidRPr="00A45993">
        <w:t>0113 343 2222 (emergencies)</w:t>
      </w:r>
    </w:p>
    <w:p w14:paraId="314D5EB2" w14:textId="77777777" w:rsidR="00A45993" w:rsidRPr="00A45993" w:rsidRDefault="00A45993" w:rsidP="00A45993">
      <w:r w:rsidRPr="626927AB">
        <w:rPr>
          <w:b/>
          <w:bCs/>
        </w:rPr>
        <w:t>Ambulance/Police/Fire Emergency phone 999</w:t>
      </w:r>
      <w:r w:rsidR="00483BD4" w:rsidRPr="626927AB">
        <w:rPr>
          <w:b/>
          <w:bCs/>
        </w:rPr>
        <w:t>:</w:t>
      </w:r>
    </w:p>
    <w:p w14:paraId="321C842A" w14:textId="77777777" w:rsidR="00A45993" w:rsidRPr="00A45993" w:rsidRDefault="005F52A9" w:rsidP="007C5107">
      <w:pPr>
        <w:pStyle w:val="ListBullet"/>
      </w:pPr>
      <w:r w:rsidRPr="007C5107">
        <w:rPr>
          <w:rStyle w:val="Hyperlink"/>
          <w:color w:val="auto"/>
          <w:u w:val="none"/>
        </w:rPr>
        <w:t>Police non-emergency</w:t>
      </w:r>
      <w:r w:rsidR="007C5107">
        <w:rPr>
          <w:rStyle w:val="Hyperlink"/>
          <w:color w:val="auto"/>
          <w:u w:val="none"/>
        </w:rPr>
        <w:t xml:space="preserve"> [link]:</w:t>
      </w:r>
      <w:r w:rsidR="007C5107" w:rsidRPr="007C5107">
        <w:rPr>
          <w:rStyle w:val="Hyperlink"/>
        </w:rPr>
        <w:t xml:space="preserve"> </w:t>
      </w:r>
      <w:r w:rsidR="00666BAB">
        <w:rPr>
          <w:rStyle w:val="Hyperlink"/>
        </w:rPr>
        <w:t>www.police.uk/contact</w:t>
      </w:r>
      <w:r w:rsidRPr="005F52A9">
        <w:rPr>
          <w:b/>
        </w:rPr>
        <w:t xml:space="preserve"> </w:t>
      </w:r>
      <w:r w:rsidR="00A45993" w:rsidRPr="00A45993">
        <w:t>phone 101</w:t>
      </w:r>
    </w:p>
    <w:p w14:paraId="17C8FC1A" w14:textId="260F7AFF" w:rsidR="00483BD4" w:rsidRDefault="00A45993" w:rsidP="0019320B">
      <w:pPr>
        <w:pStyle w:val="ListBullet"/>
      </w:pPr>
      <w:r>
        <w:t xml:space="preserve">Nearest Hospital </w:t>
      </w:r>
      <w:r w:rsidR="005F52A9" w:rsidRPr="626927AB">
        <w:rPr>
          <w:rStyle w:val="Hyperlink"/>
          <w:color w:val="auto"/>
          <w:u w:val="none"/>
        </w:rPr>
        <w:t>Accident &amp; Emergency</w:t>
      </w:r>
      <w:r w:rsidR="0019320B">
        <w:t xml:space="preserve"> is at Leeds General Infirmary: </w:t>
      </w:r>
      <w:r w:rsidR="007C5107">
        <w:t xml:space="preserve">[link]: </w:t>
      </w:r>
      <w:r w:rsidR="007C5107" w:rsidRPr="626927AB">
        <w:rPr>
          <w:rStyle w:val="Hyperlink"/>
        </w:rPr>
        <w:t>www.leedsth.nhs.uk/a-z</w:t>
      </w:r>
      <w:r w:rsidR="00666BAB" w:rsidRPr="626927AB">
        <w:rPr>
          <w:rStyle w:val="Hyperlink"/>
        </w:rPr>
        <w:t>-of-services/emergency-medicine</w:t>
      </w:r>
      <w:r w:rsidR="007C5107">
        <w:t xml:space="preserve"> </w:t>
      </w:r>
    </w:p>
    <w:p w14:paraId="3F26A2FF" w14:textId="53B93C8B" w:rsidR="137AA89F" w:rsidRDefault="137AA89F" w:rsidP="626927AB">
      <w:pPr>
        <w:pStyle w:val="ListBullet"/>
      </w:pPr>
      <w:r>
        <w:t xml:space="preserve">If ambulance is called for on campus, ring University Security to </w:t>
      </w:r>
      <w:r>
        <w:lastRenderedPageBreak/>
        <w:t>inform them</w:t>
      </w:r>
    </w:p>
    <w:p w14:paraId="511DCE7E" w14:textId="4B4DC1D0" w:rsidR="00A45993" w:rsidRPr="00A45993" w:rsidRDefault="00A45993" w:rsidP="00A45993">
      <w:pPr>
        <w:pStyle w:val="ListBullet"/>
      </w:pPr>
      <w:r w:rsidRPr="00A45993">
        <w:t xml:space="preserve"> </w:t>
      </w:r>
      <w:r w:rsidRPr="00A45993">
        <w:rPr>
          <w:b/>
          <w:bCs/>
        </w:rPr>
        <w:t xml:space="preserve">Wellbeing Crisis </w:t>
      </w:r>
      <w:r w:rsidRPr="00A45993">
        <w:t>information on</w:t>
      </w:r>
      <w:r w:rsidR="007C5107">
        <w:t xml:space="preserve"> [link]:</w:t>
      </w:r>
      <w:r w:rsidRPr="00A45993">
        <w:t xml:space="preserve"> </w:t>
      </w:r>
      <w:hyperlink r:id="rId29" w:history="1">
        <w:r w:rsidR="00F75D94" w:rsidRPr="004E335A">
          <w:rPr>
            <w:rStyle w:val="Hyperlink"/>
          </w:rPr>
          <w:t>https://students.leeds.ac.uk/supportandwellbeing</w:t>
        </w:r>
      </w:hyperlink>
      <w:r w:rsidR="00F75D94">
        <w:rPr>
          <w:rStyle w:val="Hyperlink"/>
        </w:rPr>
        <w:t xml:space="preserve"> </w:t>
      </w:r>
      <w:r w:rsidR="005F52A9">
        <w:t xml:space="preserve"> </w:t>
      </w:r>
    </w:p>
    <w:p w14:paraId="737157CE" w14:textId="29D10383" w:rsidR="00A45993" w:rsidRPr="00A45993" w:rsidRDefault="00A45993" w:rsidP="00483BD4">
      <w:pPr>
        <w:pStyle w:val="ListBullet"/>
      </w:pPr>
      <w:r w:rsidRPr="626927AB">
        <w:rPr>
          <w:b/>
          <w:bCs/>
        </w:rPr>
        <w:t xml:space="preserve">Wardens and </w:t>
      </w:r>
      <w:r w:rsidR="1DFA8FF4" w:rsidRPr="626927AB">
        <w:rPr>
          <w:b/>
          <w:bCs/>
        </w:rPr>
        <w:t>Residence Life Assistants</w:t>
      </w:r>
      <w:r w:rsidRPr="626927AB">
        <w:rPr>
          <w:b/>
          <w:bCs/>
        </w:rPr>
        <w:t xml:space="preserve"> </w:t>
      </w:r>
      <w:r>
        <w:t>in University accommodation</w:t>
      </w:r>
    </w:p>
    <w:p w14:paraId="63A22655" w14:textId="6292FE8A" w:rsidR="005F52A9" w:rsidRPr="00A45993" w:rsidRDefault="0019320B" w:rsidP="005F52A9">
      <w:pPr>
        <w:pStyle w:val="Heading2"/>
      </w:pPr>
      <w:r>
        <w:t>[Slide 14</w:t>
      </w:r>
      <w:r w:rsidR="005F52A9">
        <w:t>]</w:t>
      </w:r>
    </w:p>
    <w:p w14:paraId="380F5F39" w14:textId="29ECA3F2" w:rsidR="162B00B7" w:rsidRDefault="162B00B7" w:rsidP="4D4493A1">
      <w:pPr>
        <w:rPr>
          <w:rFonts w:eastAsia="Arial"/>
          <w:color w:val="000000" w:themeColor="text1"/>
          <w:szCs w:val="28"/>
        </w:rPr>
      </w:pPr>
      <w:r w:rsidRPr="4D4493A1">
        <w:rPr>
          <w:rFonts w:eastAsia="Arial"/>
          <w:b/>
          <w:bCs/>
          <w:color w:val="000000" w:themeColor="text1"/>
          <w:szCs w:val="28"/>
        </w:rPr>
        <w:t>Together All —Wellbeing support at any time</w:t>
      </w:r>
    </w:p>
    <w:p w14:paraId="0B202BCE" w14:textId="548F8874" w:rsidR="48E5180E" w:rsidRDefault="48E5180E" w:rsidP="4D4493A1">
      <w:pPr>
        <w:pStyle w:val="ListParagraph"/>
        <w:numPr>
          <w:ilvl w:val="0"/>
          <w:numId w:val="1"/>
        </w:numPr>
        <w:rPr>
          <w:rFonts w:ascii="Symbol" w:eastAsia="Symbol" w:hAnsi="Symbol" w:cs="Symbol"/>
          <w:b/>
          <w:bCs/>
          <w:color w:val="000000" w:themeColor="text1"/>
          <w:szCs w:val="28"/>
        </w:rPr>
      </w:pPr>
      <w:r w:rsidRPr="4D4493A1">
        <w:rPr>
          <w:rFonts w:eastAsia="Arial"/>
          <w:b/>
          <w:bCs/>
          <w:color w:val="000000" w:themeColor="text1"/>
          <w:szCs w:val="28"/>
        </w:rPr>
        <w:t>What is Together all? A safe place to talk, share and support others like you</w:t>
      </w:r>
    </w:p>
    <w:p w14:paraId="419EF3FD" w14:textId="4039FC6B" w:rsidR="162B00B7" w:rsidRDefault="162B00B7" w:rsidP="4D4493A1">
      <w:pPr>
        <w:pStyle w:val="ListParagraph"/>
        <w:numPr>
          <w:ilvl w:val="0"/>
          <w:numId w:val="1"/>
        </w:numPr>
        <w:rPr>
          <w:rFonts w:ascii="Symbol" w:eastAsia="Symbol" w:hAnsi="Symbol" w:cs="Symbol"/>
          <w:color w:val="000000" w:themeColor="text1"/>
          <w:szCs w:val="28"/>
        </w:rPr>
      </w:pPr>
      <w:r w:rsidRPr="4D4493A1">
        <w:rPr>
          <w:rFonts w:eastAsia="Arial"/>
          <w:color w:val="000000" w:themeColor="text1"/>
          <w:szCs w:val="28"/>
        </w:rPr>
        <w:t>[image below]</w:t>
      </w:r>
    </w:p>
    <w:p w14:paraId="76679A20" w14:textId="08D38E2A" w:rsidR="5F382A71" w:rsidRDefault="5F382A71" w:rsidP="4D4493A1">
      <w:pPr>
        <w:pStyle w:val="ListParagraph"/>
        <w:numPr>
          <w:ilvl w:val="0"/>
          <w:numId w:val="1"/>
        </w:numPr>
        <w:rPr>
          <w:rFonts w:eastAsia="Arial"/>
          <w:szCs w:val="28"/>
        </w:rPr>
      </w:pPr>
      <w:r>
        <w:rPr>
          <w:noProof/>
        </w:rPr>
        <w:drawing>
          <wp:inline distT="0" distB="0" distL="0" distR="0" wp14:anchorId="5E1CFF32" wp14:editId="282FB9B2">
            <wp:extent cx="5562600" cy="2225040"/>
            <wp:effectExtent l="0" t="0" r="0" b="0"/>
            <wp:docPr id="1060145539" name="Picture 106014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562600" cy="2225040"/>
                    </a:xfrm>
                    <a:prstGeom prst="rect">
                      <a:avLst/>
                    </a:prstGeom>
                  </pic:spPr>
                </pic:pic>
              </a:graphicData>
            </a:graphic>
          </wp:inline>
        </w:drawing>
      </w:r>
    </w:p>
    <w:p w14:paraId="2D704137" w14:textId="42A54133" w:rsidR="6DE21795" w:rsidRDefault="6DE21795" w:rsidP="4D4493A1">
      <w:pPr>
        <w:pStyle w:val="ListParagraph"/>
        <w:numPr>
          <w:ilvl w:val="0"/>
          <w:numId w:val="1"/>
        </w:numPr>
        <w:rPr>
          <w:color w:val="000000" w:themeColor="text1"/>
          <w:szCs w:val="28"/>
        </w:rPr>
      </w:pPr>
      <w:r w:rsidRPr="4D4493A1">
        <w:rPr>
          <w:rFonts w:eastAsia="Arial"/>
          <w:color w:val="000000" w:themeColor="text1"/>
          <w:szCs w:val="28"/>
        </w:rPr>
        <w:t>An anonymous community where members can support each other</w:t>
      </w:r>
    </w:p>
    <w:p w14:paraId="5C0F4F7B" w14:textId="2DEB3846" w:rsidR="6DE21795" w:rsidRDefault="6DE21795" w:rsidP="4D4493A1">
      <w:pPr>
        <w:pStyle w:val="ListParagraph"/>
        <w:numPr>
          <w:ilvl w:val="0"/>
          <w:numId w:val="1"/>
        </w:numPr>
        <w:rPr>
          <w:color w:val="000000" w:themeColor="text1"/>
          <w:szCs w:val="28"/>
        </w:rPr>
      </w:pPr>
      <w:r w:rsidRPr="4D4493A1">
        <w:rPr>
          <w:rFonts w:eastAsia="Arial"/>
          <w:color w:val="000000" w:themeColor="text1"/>
          <w:szCs w:val="28"/>
        </w:rPr>
        <w:t>Access 24 hours a day, 365 days a year</w:t>
      </w:r>
    </w:p>
    <w:p w14:paraId="594D7A76" w14:textId="4E46EF89" w:rsidR="6DE21795" w:rsidRDefault="6DE21795" w:rsidP="4D4493A1">
      <w:pPr>
        <w:pStyle w:val="ListParagraph"/>
        <w:numPr>
          <w:ilvl w:val="0"/>
          <w:numId w:val="1"/>
        </w:numPr>
        <w:rPr>
          <w:color w:val="000000" w:themeColor="text1"/>
          <w:szCs w:val="28"/>
        </w:rPr>
      </w:pPr>
      <w:r w:rsidRPr="4D4493A1">
        <w:rPr>
          <w:rFonts w:eastAsia="Arial"/>
          <w:color w:val="000000" w:themeColor="text1"/>
          <w:szCs w:val="28"/>
        </w:rPr>
        <w:t>Trained professionals available 24/7 to keep the community safe</w:t>
      </w:r>
    </w:p>
    <w:p w14:paraId="11F78175" w14:textId="7EC3E95C" w:rsidR="6DE21795" w:rsidRDefault="6DE21795" w:rsidP="4D4493A1">
      <w:pPr>
        <w:pStyle w:val="ListParagraph"/>
        <w:numPr>
          <w:ilvl w:val="0"/>
          <w:numId w:val="1"/>
        </w:numPr>
        <w:rPr>
          <w:color w:val="000000" w:themeColor="text1"/>
          <w:szCs w:val="28"/>
        </w:rPr>
      </w:pPr>
      <w:r w:rsidRPr="4D4493A1">
        <w:rPr>
          <w:rFonts w:eastAsia="Arial"/>
          <w:color w:val="000000" w:themeColor="text1"/>
          <w:szCs w:val="28"/>
        </w:rPr>
        <w:t>Self-assessments and recommended resources</w:t>
      </w:r>
    </w:p>
    <w:p w14:paraId="5AF7C576" w14:textId="126C7559" w:rsidR="6DE21795" w:rsidRDefault="6DE21795" w:rsidP="4D4493A1">
      <w:pPr>
        <w:pStyle w:val="ListParagraph"/>
        <w:numPr>
          <w:ilvl w:val="0"/>
          <w:numId w:val="1"/>
        </w:numPr>
        <w:rPr>
          <w:color w:val="000000" w:themeColor="text1"/>
          <w:szCs w:val="28"/>
        </w:rPr>
      </w:pPr>
      <w:r w:rsidRPr="4D4493A1">
        <w:rPr>
          <w:rFonts w:eastAsia="Arial"/>
          <w:color w:val="000000" w:themeColor="text1"/>
          <w:szCs w:val="28"/>
        </w:rPr>
        <w:t>Creative tools to help express how you’re feeling</w:t>
      </w:r>
    </w:p>
    <w:p w14:paraId="55748A92" w14:textId="34B71C64" w:rsidR="6DE21795" w:rsidRDefault="6DE21795" w:rsidP="4D4493A1">
      <w:pPr>
        <w:pStyle w:val="ListParagraph"/>
        <w:numPr>
          <w:ilvl w:val="0"/>
          <w:numId w:val="1"/>
        </w:numPr>
        <w:rPr>
          <w:color w:val="000000" w:themeColor="text1"/>
          <w:szCs w:val="28"/>
        </w:rPr>
      </w:pPr>
      <w:r w:rsidRPr="4D4493A1">
        <w:rPr>
          <w:rFonts w:eastAsia="Arial"/>
          <w:color w:val="000000" w:themeColor="text1"/>
          <w:szCs w:val="28"/>
        </w:rPr>
        <w:t>Wide range of self-guided coureses to do at your own pace</w:t>
      </w:r>
    </w:p>
    <w:p w14:paraId="70D243F5" w14:textId="46437A11" w:rsidR="162B00B7" w:rsidRDefault="162B00B7" w:rsidP="4D4493A1">
      <w:pPr>
        <w:pStyle w:val="ListParagraph"/>
        <w:numPr>
          <w:ilvl w:val="0"/>
          <w:numId w:val="1"/>
        </w:numPr>
        <w:rPr>
          <w:rFonts w:ascii="Symbol" w:eastAsia="Symbol" w:hAnsi="Symbol" w:cs="Symbol"/>
          <w:color w:val="000000" w:themeColor="text1"/>
          <w:szCs w:val="28"/>
        </w:rPr>
      </w:pPr>
      <w:r w:rsidRPr="4D4493A1">
        <w:rPr>
          <w:rFonts w:eastAsia="Arial"/>
          <w:color w:val="000000" w:themeColor="text1"/>
          <w:szCs w:val="28"/>
        </w:rPr>
        <w:t>Free to all students at the University of Leeds</w:t>
      </w:r>
    </w:p>
    <w:p w14:paraId="7CCCBDB8" w14:textId="2F2E243B" w:rsidR="162B00B7" w:rsidRDefault="162B00B7" w:rsidP="4D4493A1">
      <w:pPr>
        <w:pStyle w:val="Quote"/>
        <w:numPr>
          <w:ilvl w:val="0"/>
          <w:numId w:val="1"/>
        </w:numPr>
        <w:rPr>
          <w:rFonts w:ascii="Symbol" w:eastAsia="Symbol" w:hAnsi="Symbol" w:cs="Symbol"/>
          <w:color w:val="000000" w:themeColor="text1"/>
          <w:szCs w:val="28"/>
        </w:rPr>
      </w:pPr>
      <w:r w:rsidRPr="4D4493A1">
        <w:rPr>
          <w:rFonts w:eastAsia="Arial"/>
          <w:color w:val="000000" w:themeColor="text1"/>
          <w:szCs w:val="28"/>
        </w:rPr>
        <w:t>[link]:</w:t>
      </w:r>
      <w:r w:rsidR="7F1DC3F4" w:rsidRPr="4D4493A1">
        <w:rPr>
          <w:rFonts w:eastAsia="Arial"/>
          <w:color w:val="000000" w:themeColor="text1"/>
          <w:szCs w:val="28"/>
        </w:rPr>
        <w:t xml:space="preserve"> </w:t>
      </w:r>
      <w:hyperlink r:id="rId31">
        <w:r w:rsidR="09EE122D" w:rsidRPr="4D4493A1">
          <w:rPr>
            <w:rStyle w:val="Hyperlink"/>
            <w:rFonts w:eastAsia="Arial"/>
            <w:b/>
            <w:bCs/>
            <w:color w:val="000000" w:themeColor="text1"/>
            <w:szCs w:val="28"/>
          </w:rPr>
          <w:t>together</w:t>
        </w:r>
        <w:r w:rsidRPr="4D4493A1">
          <w:rPr>
            <w:rStyle w:val="Hyperlink"/>
            <w:rFonts w:eastAsia="Arial"/>
            <w:b/>
            <w:bCs/>
            <w:color w:val="000000" w:themeColor="text1"/>
            <w:szCs w:val="28"/>
          </w:rPr>
          <w:t>all.com</w:t>
        </w:r>
      </w:hyperlink>
    </w:p>
    <w:p w14:paraId="40AD8765" w14:textId="55C6A7AE" w:rsidR="4D4493A1" w:rsidRDefault="4D4493A1" w:rsidP="4D4493A1">
      <w:pPr>
        <w:ind w:left="360"/>
      </w:pPr>
    </w:p>
    <w:p w14:paraId="19FE689E" w14:textId="2CB77DAF" w:rsidR="005F52A9" w:rsidRDefault="005F52A9" w:rsidP="005F52A9">
      <w:pPr>
        <w:pStyle w:val="Heading2"/>
      </w:pPr>
      <w:r>
        <w:lastRenderedPageBreak/>
        <w:t>[Sl</w:t>
      </w:r>
      <w:r w:rsidR="0019320B">
        <w:t>ide 15</w:t>
      </w:r>
      <w:r>
        <w:t>]</w:t>
      </w:r>
    </w:p>
    <w:p w14:paraId="60BB0B56" w14:textId="227C0898" w:rsidR="00A45993" w:rsidRPr="00A45993" w:rsidRDefault="00F75D94" w:rsidP="00A45993">
      <w:r w:rsidRPr="4D4493A1">
        <w:rPr>
          <w:b/>
          <w:bCs/>
        </w:rPr>
        <w:t>Support when you need it</w:t>
      </w:r>
      <w:r w:rsidR="7C8EB1DC" w:rsidRPr="4D4493A1">
        <w:rPr>
          <w:b/>
          <w:bCs/>
        </w:rPr>
        <w:t xml:space="preserve"> </w:t>
      </w:r>
    </w:p>
    <w:p w14:paraId="06866A7B" w14:textId="77777777" w:rsidR="00A45993" w:rsidRPr="00A45993" w:rsidRDefault="00A45993" w:rsidP="00483BD4">
      <w:pPr>
        <w:pStyle w:val="ListBullet"/>
      </w:pPr>
      <w:r w:rsidRPr="00A45993">
        <w:t xml:space="preserve">Talk to school </w:t>
      </w:r>
      <w:r w:rsidRPr="00A45993">
        <w:rPr>
          <w:b/>
          <w:bCs/>
        </w:rPr>
        <w:t>Student Support Officer</w:t>
      </w:r>
    </w:p>
    <w:p w14:paraId="741392A2" w14:textId="77777777" w:rsidR="00A45993" w:rsidRPr="00A45993" w:rsidRDefault="00A45993" w:rsidP="00483BD4">
      <w:pPr>
        <w:pStyle w:val="ListBullet"/>
      </w:pPr>
      <w:r w:rsidRPr="00A45993">
        <w:rPr>
          <w:b/>
          <w:bCs/>
        </w:rPr>
        <w:t xml:space="preserve">Personal tutor </w:t>
      </w:r>
      <w:r w:rsidRPr="00A45993">
        <w:t>for</w:t>
      </w:r>
      <w:r w:rsidR="00483BD4">
        <w:t xml:space="preserve"> </w:t>
      </w:r>
      <w:r w:rsidRPr="00A45993">
        <w:t>academic support</w:t>
      </w:r>
    </w:p>
    <w:p w14:paraId="18FF5178" w14:textId="77777777" w:rsidR="00483BD4" w:rsidRPr="00A45993" w:rsidRDefault="00483BD4" w:rsidP="00483BD4">
      <w:pPr>
        <w:pStyle w:val="ListBullet"/>
      </w:pPr>
      <w:r w:rsidRPr="00A45993">
        <w:t xml:space="preserve">Supportive conversation with another </w:t>
      </w:r>
      <w:r w:rsidRPr="00A45993">
        <w:rPr>
          <w:b/>
          <w:bCs/>
        </w:rPr>
        <w:t>student</w:t>
      </w:r>
    </w:p>
    <w:p w14:paraId="2BC121B8" w14:textId="77777777" w:rsidR="00A45993" w:rsidRPr="00A45993" w:rsidRDefault="00A45993" w:rsidP="007C5107">
      <w:pPr>
        <w:pStyle w:val="ListBullet"/>
      </w:pPr>
      <w:r w:rsidRPr="007C5107">
        <w:rPr>
          <w:b/>
        </w:rPr>
        <w:t>Skills@Librar</w:t>
      </w:r>
      <w:r w:rsidR="00483BD4" w:rsidRPr="007C5107">
        <w:rPr>
          <w:b/>
        </w:rPr>
        <w:t>y</w:t>
      </w:r>
      <w:r w:rsidRPr="00483BD4">
        <w:t xml:space="preserve"> </w:t>
      </w:r>
      <w:r w:rsidRPr="00A45993">
        <w:t xml:space="preserve">study skills workshops, </w:t>
      </w:r>
      <w:r w:rsidR="00774D81">
        <w:t xml:space="preserve">appointments </w:t>
      </w:r>
      <w:r w:rsidRPr="00A45993">
        <w:t>and resources</w:t>
      </w:r>
      <w:r w:rsidR="00AE6717">
        <w:t xml:space="preserve"> </w:t>
      </w:r>
      <w:r w:rsidR="007C5107">
        <w:t xml:space="preserve">[link]: </w:t>
      </w:r>
      <w:r w:rsidR="007C5107" w:rsidRPr="003A06E1">
        <w:rPr>
          <w:rStyle w:val="Hyperlink"/>
        </w:rPr>
        <w:t>https://library.leeds.ac.uk/info/1401/academic_skills</w:t>
      </w:r>
      <w:r w:rsidR="007C5107">
        <w:t xml:space="preserve"> </w:t>
      </w:r>
    </w:p>
    <w:p w14:paraId="72038457" w14:textId="77777777" w:rsidR="00A45993" w:rsidRPr="00A45993" w:rsidRDefault="00A45993" w:rsidP="00483BD4">
      <w:pPr>
        <w:pStyle w:val="ListBullet"/>
      </w:pPr>
      <w:r w:rsidRPr="007C5107">
        <w:rPr>
          <w:b/>
        </w:rPr>
        <w:t>Disability Services</w:t>
      </w:r>
      <w:r w:rsidRPr="00483BD4">
        <w:t xml:space="preserve"> </w:t>
      </w:r>
      <w:r w:rsidRPr="00A45993">
        <w:t>support for students affected by a long term condition e.g. dyslexia</w:t>
      </w:r>
      <w:r w:rsidR="00483BD4">
        <w:t xml:space="preserve"> </w:t>
      </w:r>
      <w:r w:rsidR="007C5107">
        <w:t xml:space="preserve">[link]: </w:t>
      </w:r>
      <w:r w:rsidR="007C5107" w:rsidRPr="003A06E1">
        <w:rPr>
          <w:rStyle w:val="Hyperlink"/>
        </w:rPr>
        <w:t>http://students.leeds.ac.uk/disabledstudents</w:t>
      </w:r>
      <w:r w:rsidR="007C5107">
        <w:t xml:space="preserve"> </w:t>
      </w:r>
    </w:p>
    <w:p w14:paraId="6E6D17F0" w14:textId="77777777" w:rsidR="00AE6717" w:rsidRPr="00483BD4" w:rsidRDefault="00AE6717" w:rsidP="00AE6717">
      <w:pPr>
        <w:pStyle w:val="ListBullet"/>
      </w:pPr>
      <w:r w:rsidRPr="007C5107">
        <w:rPr>
          <w:b/>
        </w:rPr>
        <w:t>Leeds University Union</w:t>
      </w:r>
      <w:r w:rsidRPr="00483BD4">
        <w:t xml:space="preserve"> wellbeing and social activities and workshops</w:t>
      </w:r>
      <w:r w:rsidR="007C5107">
        <w:t xml:space="preserve"> [link]: </w:t>
      </w:r>
      <w:r w:rsidR="00666BAB">
        <w:rPr>
          <w:rStyle w:val="Hyperlink"/>
        </w:rPr>
        <w:t>luu.org.uk</w:t>
      </w:r>
      <w:r w:rsidR="007C5107">
        <w:t xml:space="preserve"> </w:t>
      </w:r>
    </w:p>
    <w:p w14:paraId="45AACA25" w14:textId="4B312C3F" w:rsidR="00F75D94" w:rsidRDefault="0BE50C65" w:rsidP="0019320B">
      <w:pPr>
        <w:pStyle w:val="ListBullet"/>
      </w:pPr>
      <w:r w:rsidRPr="626927AB">
        <w:rPr>
          <w:b/>
          <w:bCs/>
        </w:rPr>
        <w:t>Together A</w:t>
      </w:r>
      <w:r w:rsidR="00AE6717" w:rsidRPr="626927AB">
        <w:rPr>
          <w:b/>
          <w:bCs/>
        </w:rPr>
        <w:t>ll</w:t>
      </w:r>
      <w:r w:rsidR="00F75D94">
        <w:t xml:space="preserve"> online</w:t>
      </w:r>
      <w:r w:rsidR="00E44DB0">
        <w:t xml:space="preserve"> resources and support </w:t>
      </w:r>
    </w:p>
    <w:p w14:paraId="64A288B4" w14:textId="77777777" w:rsidR="00AE6717" w:rsidRPr="00483BD4" w:rsidRDefault="00AE6717" w:rsidP="00AE6717">
      <w:pPr>
        <w:pStyle w:val="ListBullet"/>
      </w:pPr>
      <w:r w:rsidRPr="00E44DB0">
        <w:rPr>
          <w:b/>
        </w:rPr>
        <w:t>Student Counselling and Wellbeing</w:t>
      </w:r>
      <w:r w:rsidRPr="00483BD4">
        <w:t xml:space="preserve"> Workshops, groups and online resources</w:t>
      </w:r>
      <w:r w:rsidR="00E44DB0">
        <w:t xml:space="preserve"> [link]: </w:t>
      </w:r>
      <w:r w:rsidR="00E44DB0" w:rsidRPr="003A06E1">
        <w:rPr>
          <w:rStyle w:val="Hyperlink"/>
        </w:rPr>
        <w:t>http://students.leeds.ac.uk/info/100001/counselling_and_wellbeing</w:t>
      </w:r>
      <w:r w:rsidR="00E44DB0">
        <w:t xml:space="preserve"> </w:t>
      </w:r>
    </w:p>
    <w:p w14:paraId="19E6793E" w14:textId="4FB3F42A" w:rsidR="00AE6717" w:rsidRPr="003A06E1" w:rsidRDefault="00F75D94" w:rsidP="00AE6717">
      <w:pPr>
        <w:pStyle w:val="ListBullet"/>
        <w:rPr>
          <w:rStyle w:val="Hyperlink"/>
        </w:rPr>
      </w:pPr>
      <w:r>
        <w:rPr>
          <w:b/>
        </w:rPr>
        <w:t>Sport and Physical Activity</w:t>
      </w:r>
      <w:r w:rsidR="00AE6717">
        <w:t xml:space="preserve"> </w:t>
      </w:r>
      <w:r w:rsidR="00E44DB0">
        <w:t xml:space="preserve">[link]: </w:t>
      </w:r>
      <w:r w:rsidR="00E44DB0" w:rsidRPr="003A06E1">
        <w:rPr>
          <w:rStyle w:val="Hyperlink"/>
        </w:rPr>
        <w:t>https://sport.leeds</w:t>
      </w:r>
      <w:r>
        <w:rPr>
          <w:rStyle w:val="Hyperlink"/>
        </w:rPr>
        <w:t>.ac.uk/</w:t>
      </w:r>
      <w:r w:rsidR="00E44DB0" w:rsidRPr="003A06E1">
        <w:rPr>
          <w:rStyle w:val="Hyperlink"/>
        </w:rPr>
        <w:t xml:space="preserve"> </w:t>
      </w:r>
    </w:p>
    <w:p w14:paraId="185E779D" w14:textId="77777777" w:rsidR="00A45993" w:rsidRPr="00483BD4" w:rsidRDefault="00A45993" w:rsidP="00483BD4">
      <w:pPr>
        <w:pStyle w:val="ListBullet"/>
      </w:pPr>
      <w:r w:rsidRPr="00E44DB0">
        <w:rPr>
          <w:b/>
        </w:rPr>
        <w:t>Universities Chaplaincy</w:t>
      </w:r>
      <w:r w:rsidRPr="00483BD4">
        <w:t xml:space="preserve"> 1 to 1 with a Chaplain</w:t>
      </w:r>
      <w:r w:rsidR="00483BD4">
        <w:t xml:space="preserve"> </w:t>
      </w:r>
      <w:r w:rsidR="00E44DB0">
        <w:t xml:space="preserve">[link]: </w:t>
      </w:r>
      <w:r w:rsidR="00666BAB">
        <w:rPr>
          <w:rStyle w:val="Hyperlink"/>
        </w:rPr>
        <w:t>http://unichaplaincy.org.uk</w:t>
      </w:r>
      <w:r w:rsidR="00E44DB0">
        <w:t xml:space="preserve"> </w:t>
      </w:r>
    </w:p>
    <w:p w14:paraId="6FE1FDF0" w14:textId="77777777" w:rsidR="00A45993" w:rsidRPr="00483BD4" w:rsidRDefault="00A45993" w:rsidP="00483BD4">
      <w:pPr>
        <w:pStyle w:val="ListBullet"/>
      </w:pPr>
      <w:r w:rsidRPr="00E44DB0">
        <w:rPr>
          <w:b/>
        </w:rPr>
        <w:t>Leeds Ni</w:t>
      </w:r>
      <w:r w:rsidR="00483BD4" w:rsidRPr="00E44DB0">
        <w:rPr>
          <w:b/>
        </w:rPr>
        <w:t>g</w:t>
      </w:r>
      <w:r w:rsidRPr="00E44DB0">
        <w:rPr>
          <w:b/>
        </w:rPr>
        <w:t>htline</w:t>
      </w:r>
      <w:r w:rsidRPr="00483BD4">
        <w:t xml:space="preserve"> 1 to 1 with a trained student outside office hours</w:t>
      </w:r>
      <w:r w:rsidR="00483BD4">
        <w:t xml:space="preserve"> </w:t>
      </w:r>
      <w:r w:rsidR="00E44DB0">
        <w:t xml:space="preserve">[link]: </w:t>
      </w:r>
      <w:r w:rsidR="00666BAB">
        <w:rPr>
          <w:rStyle w:val="Hyperlink"/>
        </w:rPr>
        <w:t>https://leeds.nightline.ac.uk</w:t>
      </w:r>
      <w:r w:rsidR="00E44DB0">
        <w:t xml:space="preserve"> </w:t>
      </w:r>
    </w:p>
    <w:p w14:paraId="6DB06836" w14:textId="7B56B187" w:rsidR="005F52A9" w:rsidRDefault="0019320B" w:rsidP="005F52A9">
      <w:pPr>
        <w:pStyle w:val="Heading2"/>
      </w:pPr>
      <w:r>
        <w:t>[Slide 16</w:t>
      </w:r>
      <w:r w:rsidR="005F52A9">
        <w:t>]</w:t>
      </w:r>
    </w:p>
    <w:p w14:paraId="68269D19" w14:textId="77777777" w:rsidR="00A45993" w:rsidRPr="00A45993" w:rsidRDefault="00A45993" w:rsidP="00A45993">
      <w:r w:rsidRPr="00A45993">
        <w:rPr>
          <w:b/>
          <w:bCs/>
        </w:rPr>
        <w:t>Take away messages ...</w:t>
      </w:r>
    </w:p>
    <w:p w14:paraId="68B04604" w14:textId="77777777" w:rsidR="00A45993" w:rsidRPr="00A45993" w:rsidRDefault="00A45993" w:rsidP="009910F8">
      <w:pPr>
        <w:pStyle w:val="Quote"/>
      </w:pPr>
      <w:r w:rsidRPr="00A45993">
        <w:t>Your time at University will test you in different ways, but you'll be empowered to find solutions. You'll develop skills to meet challenges while you're studying and in your future lives.</w:t>
      </w:r>
    </w:p>
    <w:p w14:paraId="55F4F261" w14:textId="77777777" w:rsidR="00A45993" w:rsidRPr="00A45993" w:rsidRDefault="00A45993" w:rsidP="00AE6717">
      <w:pPr>
        <w:pStyle w:val="ListBullet"/>
        <w:numPr>
          <w:ilvl w:val="0"/>
          <w:numId w:val="11"/>
        </w:numPr>
      </w:pPr>
      <w:r w:rsidRPr="00A45993">
        <w:t>Make time for wellbeing (5 ways)—for the best experience and academic results</w:t>
      </w:r>
    </w:p>
    <w:p w14:paraId="0ECE15FD" w14:textId="77777777" w:rsidR="00A45993" w:rsidRPr="00A45993" w:rsidRDefault="00A45993" w:rsidP="00AE6717">
      <w:pPr>
        <w:pStyle w:val="ListBullet"/>
        <w:numPr>
          <w:ilvl w:val="0"/>
          <w:numId w:val="11"/>
        </w:numPr>
      </w:pPr>
      <w:r w:rsidRPr="00A45993">
        <w:t>Remember the range of support offered by the University, Leeds University Union and other students, including 24/7</w:t>
      </w:r>
    </w:p>
    <w:p w14:paraId="21D17F10" w14:textId="77777777" w:rsidR="00A45993" w:rsidRPr="00A45993" w:rsidRDefault="00A45993" w:rsidP="00AE6717">
      <w:pPr>
        <w:pStyle w:val="ListBullet"/>
        <w:numPr>
          <w:ilvl w:val="0"/>
          <w:numId w:val="11"/>
        </w:numPr>
      </w:pPr>
      <w:r w:rsidRPr="00A45993">
        <w:t xml:space="preserve">Ask for help as soon as you need it. It's a normal part of University </w:t>
      </w:r>
      <w:r w:rsidRPr="00A45993">
        <w:lastRenderedPageBreak/>
        <w:t>life, a strength not a weakness.</w:t>
      </w:r>
    </w:p>
    <w:p w14:paraId="07FED0A7" w14:textId="77777777" w:rsidR="00A45993" w:rsidRPr="00A45993" w:rsidRDefault="00A45993" w:rsidP="00A45993">
      <w:r w:rsidRPr="00A45993">
        <w:rPr>
          <w:i/>
          <w:iCs/>
        </w:rPr>
        <w:t>A warm welcome to our supportive University community!</w:t>
      </w:r>
    </w:p>
    <w:p w14:paraId="76D970B0" w14:textId="77777777" w:rsidR="00322696" w:rsidRPr="00A45993" w:rsidRDefault="009910F8" w:rsidP="00A45993">
      <w:r>
        <w:t>[end]</w:t>
      </w:r>
    </w:p>
    <w:sectPr w:rsidR="00322696" w:rsidRPr="00A45993" w:rsidSect="003D1DC6">
      <w:footerReference w:type="default" r:id="rId32"/>
      <w:type w:val="continuous"/>
      <w:pgSz w:w="11909" w:h="16834"/>
      <w:pgMar w:top="1440" w:right="1440" w:bottom="1276" w:left="1440" w:header="709" w:footer="709"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997FAD" w14:textId="77777777" w:rsidR="006E039F" w:rsidRDefault="006E039F">
      <w:pPr>
        <w:spacing w:before="0" w:after="0"/>
      </w:pPr>
      <w:r>
        <w:separator/>
      </w:r>
    </w:p>
  </w:endnote>
  <w:endnote w:type="continuationSeparator" w:id="0">
    <w:p w14:paraId="5B5E715D" w14:textId="77777777" w:rsidR="006E039F" w:rsidRDefault="006E039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7694594"/>
      <w:docPartObj>
        <w:docPartGallery w:val="Page Numbers (Bottom of Page)"/>
        <w:docPartUnique/>
      </w:docPartObj>
    </w:sdtPr>
    <w:sdtEndPr>
      <w:rPr>
        <w:noProof/>
      </w:rPr>
    </w:sdtEndPr>
    <w:sdtContent>
      <w:p w14:paraId="4559B97D" w14:textId="0102EE79" w:rsidR="00F04DBC" w:rsidRDefault="00F04DBC">
        <w:pPr>
          <w:pStyle w:val="Footer"/>
          <w:jc w:val="center"/>
        </w:pPr>
        <w:r>
          <w:fldChar w:fldCharType="begin"/>
        </w:r>
        <w:r>
          <w:instrText xml:space="preserve"> PAGE   \* MERGEFORMAT </w:instrText>
        </w:r>
        <w:r>
          <w:fldChar w:fldCharType="separate"/>
        </w:r>
        <w:r w:rsidR="00B3762A">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7817EB" w14:textId="77777777" w:rsidR="006E039F" w:rsidRDefault="006E039F">
      <w:r>
        <w:separator/>
      </w:r>
    </w:p>
  </w:footnote>
  <w:footnote w:type="continuationSeparator" w:id="0">
    <w:p w14:paraId="0F2E69A2" w14:textId="77777777" w:rsidR="006E039F" w:rsidRDefault="006E03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F8A4CEE"/>
    <w:lvl w:ilvl="0">
      <w:start w:val="1"/>
      <w:numFmt w:val="decimal"/>
      <w:pStyle w:val="ListNumber"/>
      <w:lvlText w:val="%1."/>
      <w:lvlJc w:val="left"/>
      <w:pPr>
        <w:tabs>
          <w:tab w:val="num" w:pos="720"/>
        </w:tabs>
        <w:ind w:left="720" w:hanging="720"/>
      </w:pPr>
      <w:rPr>
        <w:rFonts w:hint="default"/>
      </w:rPr>
    </w:lvl>
  </w:abstractNum>
  <w:abstractNum w:abstractNumId="1" w15:restartNumberingAfterBreak="0">
    <w:nsid w:val="FFFFFF89"/>
    <w:multiLevelType w:val="singleLevel"/>
    <w:tmpl w:val="3D74F992"/>
    <w:lvl w:ilvl="0">
      <w:start w:val="1"/>
      <w:numFmt w:val="bullet"/>
      <w:pStyle w:val="ListBullet"/>
      <w:lvlText w:val=""/>
      <w:lvlJc w:val="left"/>
      <w:pPr>
        <w:tabs>
          <w:tab w:val="num" w:pos="720"/>
        </w:tabs>
        <w:ind w:left="720" w:hanging="720"/>
      </w:pPr>
      <w:rPr>
        <w:rFonts w:ascii="Symbol" w:hAnsi="Symbol" w:hint="default"/>
      </w:rPr>
    </w:lvl>
  </w:abstractNum>
  <w:abstractNum w:abstractNumId="2" w15:restartNumberingAfterBreak="0">
    <w:nsid w:val="0A3A0D5E"/>
    <w:multiLevelType w:val="hybridMultilevel"/>
    <w:tmpl w:val="1BE80446"/>
    <w:lvl w:ilvl="0" w:tplc="6AE0ACD4">
      <w:start w:val="1"/>
      <w:numFmt w:val="bullet"/>
      <w:lvlText w:val="•"/>
      <w:lvlJc w:val="left"/>
      <w:pPr>
        <w:tabs>
          <w:tab w:val="num" w:pos="720"/>
        </w:tabs>
        <w:ind w:left="720" w:hanging="360"/>
      </w:pPr>
      <w:rPr>
        <w:rFonts w:ascii="Arial" w:hAnsi="Arial" w:hint="default"/>
      </w:rPr>
    </w:lvl>
    <w:lvl w:ilvl="1" w:tplc="F778794E" w:tentative="1">
      <w:start w:val="1"/>
      <w:numFmt w:val="bullet"/>
      <w:lvlText w:val="•"/>
      <w:lvlJc w:val="left"/>
      <w:pPr>
        <w:tabs>
          <w:tab w:val="num" w:pos="1440"/>
        </w:tabs>
        <w:ind w:left="1440" w:hanging="360"/>
      </w:pPr>
      <w:rPr>
        <w:rFonts w:ascii="Arial" w:hAnsi="Arial" w:hint="default"/>
      </w:rPr>
    </w:lvl>
    <w:lvl w:ilvl="2" w:tplc="1A8EF7AE" w:tentative="1">
      <w:start w:val="1"/>
      <w:numFmt w:val="bullet"/>
      <w:lvlText w:val="•"/>
      <w:lvlJc w:val="left"/>
      <w:pPr>
        <w:tabs>
          <w:tab w:val="num" w:pos="2160"/>
        </w:tabs>
        <w:ind w:left="2160" w:hanging="360"/>
      </w:pPr>
      <w:rPr>
        <w:rFonts w:ascii="Arial" w:hAnsi="Arial" w:hint="default"/>
      </w:rPr>
    </w:lvl>
    <w:lvl w:ilvl="3" w:tplc="8058464E" w:tentative="1">
      <w:start w:val="1"/>
      <w:numFmt w:val="bullet"/>
      <w:lvlText w:val="•"/>
      <w:lvlJc w:val="left"/>
      <w:pPr>
        <w:tabs>
          <w:tab w:val="num" w:pos="2880"/>
        </w:tabs>
        <w:ind w:left="2880" w:hanging="360"/>
      </w:pPr>
      <w:rPr>
        <w:rFonts w:ascii="Arial" w:hAnsi="Arial" w:hint="default"/>
      </w:rPr>
    </w:lvl>
    <w:lvl w:ilvl="4" w:tplc="918C3850" w:tentative="1">
      <w:start w:val="1"/>
      <w:numFmt w:val="bullet"/>
      <w:lvlText w:val="•"/>
      <w:lvlJc w:val="left"/>
      <w:pPr>
        <w:tabs>
          <w:tab w:val="num" w:pos="3600"/>
        </w:tabs>
        <w:ind w:left="3600" w:hanging="360"/>
      </w:pPr>
      <w:rPr>
        <w:rFonts w:ascii="Arial" w:hAnsi="Arial" w:hint="default"/>
      </w:rPr>
    </w:lvl>
    <w:lvl w:ilvl="5" w:tplc="E8BE86BA" w:tentative="1">
      <w:start w:val="1"/>
      <w:numFmt w:val="bullet"/>
      <w:lvlText w:val="•"/>
      <w:lvlJc w:val="left"/>
      <w:pPr>
        <w:tabs>
          <w:tab w:val="num" w:pos="4320"/>
        </w:tabs>
        <w:ind w:left="4320" w:hanging="360"/>
      </w:pPr>
      <w:rPr>
        <w:rFonts w:ascii="Arial" w:hAnsi="Arial" w:hint="default"/>
      </w:rPr>
    </w:lvl>
    <w:lvl w:ilvl="6" w:tplc="ECC024B8" w:tentative="1">
      <w:start w:val="1"/>
      <w:numFmt w:val="bullet"/>
      <w:lvlText w:val="•"/>
      <w:lvlJc w:val="left"/>
      <w:pPr>
        <w:tabs>
          <w:tab w:val="num" w:pos="5040"/>
        </w:tabs>
        <w:ind w:left="5040" w:hanging="360"/>
      </w:pPr>
      <w:rPr>
        <w:rFonts w:ascii="Arial" w:hAnsi="Arial" w:hint="default"/>
      </w:rPr>
    </w:lvl>
    <w:lvl w:ilvl="7" w:tplc="0D50F80E" w:tentative="1">
      <w:start w:val="1"/>
      <w:numFmt w:val="bullet"/>
      <w:lvlText w:val="•"/>
      <w:lvlJc w:val="left"/>
      <w:pPr>
        <w:tabs>
          <w:tab w:val="num" w:pos="5760"/>
        </w:tabs>
        <w:ind w:left="5760" w:hanging="360"/>
      </w:pPr>
      <w:rPr>
        <w:rFonts w:ascii="Arial" w:hAnsi="Arial" w:hint="default"/>
      </w:rPr>
    </w:lvl>
    <w:lvl w:ilvl="8" w:tplc="C3E01FF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7A4D21"/>
    <w:multiLevelType w:val="hybridMultilevel"/>
    <w:tmpl w:val="770ED660"/>
    <w:lvl w:ilvl="0" w:tplc="C7C08D66">
      <w:start w:val="1"/>
      <w:numFmt w:val="bullet"/>
      <w:lvlText w:val="•"/>
      <w:lvlJc w:val="left"/>
      <w:pPr>
        <w:tabs>
          <w:tab w:val="num" w:pos="720"/>
        </w:tabs>
        <w:ind w:left="720" w:hanging="360"/>
      </w:pPr>
      <w:rPr>
        <w:rFonts w:ascii="Times New Roman" w:hAnsi="Times New Roman" w:hint="default"/>
      </w:rPr>
    </w:lvl>
    <w:lvl w:ilvl="1" w:tplc="EAAA10E6">
      <w:start w:val="1"/>
      <w:numFmt w:val="bullet"/>
      <w:lvlText w:val="•"/>
      <w:lvlJc w:val="left"/>
      <w:pPr>
        <w:tabs>
          <w:tab w:val="num" w:pos="1440"/>
        </w:tabs>
        <w:ind w:left="1440" w:hanging="360"/>
      </w:pPr>
      <w:rPr>
        <w:rFonts w:ascii="Times New Roman" w:hAnsi="Times New Roman" w:hint="default"/>
      </w:rPr>
    </w:lvl>
    <w:lvl w:ilvl="2" w:tplc="CD722AF2" w:tentative="1">
      <w:start w:val="1"/>
      <w:numFmt w:val="bullet"/>
      <w:lvlText w:val="•"/>
      <w:lvlJc w:val="left"/>
      <w:pPr>
        <w:tabs>
          <w:tab w:val="num" w:pos="2160"/>
        </w:tabs>
        <w:ind w:left="2160" w:hanging="360"/>
      </w:pPr>
      <w:rPr>
        <w:rFonts w:ascii="Times New Roman" w:hAnsi="Times New Roman" w:hint="default"/>
      </w:rPr>
    </w:lvl>
    <w:lvl w:ilvl="3" w:tplc="DFF2FBF8" w:tentative="1">
      <w:start w:val="1"/>
      <w:numFmt w:val="bullet"/>
      <w:lvlText w:val="•"/>
      <w:lvlJc w:val="left"/>
      <w:pPr>
        <w:tabs>
          <w:tab w:val="num" w:pos="2880"/>
        </w:tabs>
        <w:ind w:left="2880" w:hanging="360"/>
      </w:pPr>
      <w:rPr>
        <w:rFonts w:ascii="Times New Roman" w:hAnsi="Times New Roman" w:hint="default"/>
      </w:rPr>
    </w:lvl>
    <w:lvl w:ilvl="4" w:tplc="FAEE43A0" w:tentative="1">
      <w:start w:val="1"/>
      <w:numFmt w:val="bullet"/>
      <w:lvlText w:val="•"/>
      <w:lvlJc w:val="left"/>
      <w:pPr>
        <w:tabs>
          <w:tab w:val="num" w:pos="3600"/>
        </w:tabs>
        <w:ind w:left="3600" w:hanging="360"/>
      </w:pPr>
      <w:rPr>
        <w:rFonts w:ascii="Times New Roman" w:hAnsi="Times New Roman" w:hint="default"/>
      </w:rPr>
    </w:lvl>
    <w:lvl w:ilvl="5" w:tplc="CA4EADF0" w:tentative="1">
      <w:start w:val="1"/>
      <w:numFmt w:val="bullet"/>
      <w:lvlText w:val="•"/>
      <w:lvlJc w:val="left"/>
      <w:pPr>
        <w:tabs>
          <w:tab w:val="num" w:pos="4320"/>
        </w:tabs>
        <w:ind w:left="4320" w:hanging="360"/>
      </w:pPr>
      <w:rPr>
        <w:rFonts w:ascii="Times New Roman" w:hAnsi="Times New Roman" w:hint="default"/>
      </w:rPr>
    </w:lvl>
    <w:lvl w:ilvl="6" w:tplc="4DECB2D4" w:tentative="1">
      <w:start w:val="1"/>
      <w:numFmt w:val="bullet"/>
      <w:lvlText w:val="•"/>
      <w:lvlJc w:val="left"/>
      <w:pPr>
        <w:tabs>
          <w:tab w:val="num" w:pos="5040"/>
        </w:tabs>
        <w:ind w:left="5040" w:hanging="360"/>
      </w:pPr>
      <w:rPr>
        <w:rFonts w:ascii="Times New Roman" w:hAnsi="Times New Roman" w:hint="default"/>
      </w:rPr>
    </w:lvl>
    <w:lvl w:ilvl="7" w:tplc="E6DE54F8" w:tentative="1">
      <w:start w:val="1"/>
      <w:numFmt w:val="bullet"/>
      <w:lvlText w:val="•"/>
      <w:lvlJc w:val="left"/>
      <w:pPr>
        <w:tabs>
          <w:tab w:val="num" w:pos="5760"/>
        </w:tabs>
        <w:ind w:left="5760" w:hanging="360"/>
      </w:pPr>
      <w:rPr>
        <w:rFonts w:ascii="Times New Roman" w:hAnsi="Times New Roman" w:hint="default"/>
      </w:rPr>
    </w:lvl>
    <w:lvl w:ilvl="8" w:tplc="048CB45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8802D94"/>
    <w:multiLevelType w:val="hybridMultilevel"/>
    <w:tmpl w:val="85D0DD4E"/>
    <w:lvl w:ilvl="0" w:tplc="7BF03ED4">
      <w:start w:val="1"/>
      <w:numFmt w:val="bullet"/>
      <w:lvlText w:val="•"/>
      <w:lvlJc w:val="left"/>
      <w:pPr>
        <w:tabs>
          <w:tab w:val="num" w:pos="720"/>
        </w:tabs>
        <w:ind w:left="720" w:hanging="360"/>
      </w:pPr>
      <w:rPr>
        <w:rFonts w:ascii="Arial" w:hAnsi="Arial" w:hint="default"/>
      </w:rPr>
    </w:lvl>
    <w:lvl w:ilvl="1" w:tplc="A3A8023A" w:tentative="1">
      <w:start w:val="1"/>
      <w:numFmt w:val="bullet"/>
      <w:lvlText w:val="•"/>
      <w:lvlJc w:val="left"/>
      <w:pPr>
        <w:tabs>
          <w:tab w:val="num" w:pos="1440"/>
        </w:tabs>
        <w:ind w:left="1440" w:hanging="360"/>
      </w:pPr>
      <w:rPr>
        <w:rFonts w:ascii="Arial" w:hAnsi="Arial" w:hint="default"/>
      </w:rPr>
    </w:lvl>
    <w:lvl w:ilvl="2" w:tplc="DC4E3B9C" w:tentative="1">
      <w:start w:val="1"/>
      <w:numFmt w:val="bullet"/>
      <w:lvlText w:val="•"/>
      <w:lvlJc w:val="left"/>
      <w:pPr>
        <w:tabs>
          <w:tab w:val="num" w:pos="2160"/>
        </w:tabs>
        <w:ind w:left="2160" w:hanging="360"/>
      </w:pPr>
      <w:rPr>
        <w:rFonts w:ascii="Arial" w:hAnsi="Arial" w:hint="default"/>
      </w:rPr>
    </w:lvl>
    <w:lvl w:ilvl="3" w:tplc="575A722A" w:tentative="1">
      <w:start w:val="1"/>
      <w:numFmt w:val="bullet"/>
      <w:lvlText w:val="•"/>
      <w:lvlJc w:val="left"/>
      <w:pPr>
        <w:tabs>
          <w:tab w:val="num" w:pos="2880"/>
        </w:tabs>
        <w:ind w:left="2880" w:hanging="360"/>
      </w:pPr>
      <w:rPr>
        <w:rFonts w:ascii="Arial" w:hAnsi="Arial" w:hint="default"/>
      </w:rPr>
    </w:lvl>
    <w:lvl w:ilvl="4" w:tplc="478AF4BC" w:tentative="1">
      <w:start w:val="1"/>
      <w:numFmt w:val="bullet"/>
      <w:lvlText w:val="•"/>
      <w:lvlJc w:val="left"/>
      <w:pPr>
        <w:tabs>
          <w:tab w:val="num" w:pos="3600"/>
        </w:tabs>
        <w:ind w:left="3600" w:hanging="360"/>
      </w:pPr>
      <w:rPr>
        <w:rFonts w:ascii="Arial" w:hAnsi="Arial" w:hint="default"/>
      </w:rPr>
    </w:lvl>
    <w:lvl w:ilvl="5" w:tplc="55761310" w:tentative="1">
      <w:start w:val="1"/>
      <w:numFmt w:val="bullet"/>
      <w:lvlText w:val="•"/>
      <w:lvlJc w:val="left"/>
      <w:pPr>
        <w:tabs>
          <w:tab w:val="num" w:pos="4320"/>
        </w:tabs>
        <w:ind w:left="4320" w:hanging="360"/>
      </w:pPr>
      <w:rPr>
        <w:rFonts w:ascii="Arial" w:hAnsi="Arial" w:hint="default"/>
      </w:rPr>
    </w:lvl>
    <w:lvl w:ilvl="6" w:tplc="AD96C582" w:tentative="1">
      <w:start w:val="1"/>
      <w:numFmt w:val="bullet"/>
      <w:lvlText w:val="•"/>
      <w:lvlJc w:val="left"/>
      <w:pPr>
        <w:tabs>
          <w:tab w:val="num" w:pos="5040"/>
        </w:tabs>
        <w:ind w:left="5040" w:hanging="360"/>
      </w:pPr>
      <w:rPr>
        <w:rFonts w:ascii="Arial" w:hAnsi="Arial" w:hint="default"/>
      </w:rPr>
    </w:lvl>
    <w:lvl w:ilvl="7" w:tplc="C8DAD086" w:tentative="1">
      <w:start w:val="1"/>
      <w:numFmt w:val="bullet"/>
      <w:lvlText w:val="•"/>
      <w:lvlJc w:val="left"/>
      <w:pPr>
        <w:tabs>
          <w:tab w:val="num" w:pos="5760"/>
        </w:tabs>
        <w:ind w:left="5760" w:hanging="360"/>
      </w:pPr>
      <w:rPr>
        <w:rFonts w:ascii="Arial" w:hAnsi="Arial" w:hint="default"/>
      </w:rPr>
    </w:lvl>
    <w:lvl w:ilvl="8" w:tplc="5EE6F95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7B3CC4"/>
    <w:multiLevelType w:val="hybridMultilevel"/>
    <w:tmpl w:val="D834E8D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9624C26"/>
    <w:multiLevelType w:val="hybridMultilevel"/>
    <w:tmpl w:val="2654C3EA"/>
    <w:lvl w:ilvl="0" w:tplc="6EEE1E2C">
      <w:start w:val="1"/>
      <w:numFmt w:val="bullet"/>
      <w:lvlText w:val=""/>
      <w:lvlJc w:val="left"/>
      <w:pPr>
        <w:ind w:left="720" w:hanging="360"/>
      </w:pPr>
      <w:rPr>
        <w:rFonts w:ascii="Symbol" w:hAnsi="Symbol" w:hint="default"/>
      </w:rPr>
    </w:lvl>
    <w:lvl w:ilvl="1" w:tplc="FD60CE00">
      <w:start w:val="1"/>
      <w:numFmt w:val="bullet"/>
      <w:lvlText w:val="o"/>
      <w:lvlJc w:val="left"/>
      <w:pPr>
        <w:ind w:left="1440" w:hanging="360"/>
      </w:pPr>
      <w:rPr>
        <w:rFonts w:ascii="Courier New" w:hAnsi="Courier New" w:hint="default"/>
      </w:rPr>
    </w:lvl>
    <w:lvl w:ilvl="2" w:tplc="7C88D72C">
      <w:start w:val="1"/>
      <w:numFmt w:val="bullet"/>
      <w:lvlText w:val=""/>
      <w:lvlJc w:val="left"/>
      <w:pPr>
        <w:ind w:left="2160" w:hanging="360"/>
      </w:pPr>
      <w:rPr>
        <w:rFonts w:ascii="Wingdings" w:hAnsi="Wingdings" w:hint="default"/>
      </w:rPr>
    </w:lvl>
    <w:lvl w:ilvl="3" w:tplc="54A478BC">
      <w:start w:val="1"/>
      <w:numFmt w:val="bullet"/>
      <w:lvlText w:val=""/>
      <w:lvlJc w:val="left"/>
      <w:pPr>
        <w:ind w:left="2880" w:hanging="360"/>
      </w:pPr>
      <w:rPr>
        <w:rFonts w:ascii="Symbol" w:hAnsi="Symbol" w:hint="default"/>
      </w:rPr>
    </w:lvl>
    <w:lvl w:ilvl="4" w:tplc="6344C10A">
      <w:start w:val="1"/>
      <w:numFmt w:val="bullet"/>
      <w:lvlText w:val="o"/>
      <w:lvlJc w:val="left"/>
      <w:pPr>
        <w:ind w:left="3600" w:hanging="360"/>
      </w:pPr>
      <w:rPr>
        <w:rFonts w:ascii="Courier New" w:hAnsi="Courier New" w:hint="default"/>
      </w:rPr>
    </w:lvl>
    <w:lvl w:ilvl="5" w:tplc="1D2CAB26">
      <w:start w:val="1"/>
      <w:numFmt w:val="bullet"/>
      <w:lvlText w:val=""/>
      <w:lvlJc w:val="left"/>
      <w:pPr>
        <w:ind w:left="4320" w:hanging="360"/>
      </w:pPr>
      <w:rPr>
        <w:rFonts w:ascii="Wingdings" w:hAnsi="Wingdings" w:hint="default"/>
      </w:rPr>
    </w:lvl>
    <w:lvl w:ilvl="6" w:tplc="454E441E">
      <w:start w:val="1"/>
      <w:numFmt w:val="bullet"/>
      <w:lvlText w:val=""/>
      <w:lvlJc w:val="left"/>
      <w:pPr>
        <w:ind w:left="5040" w:hanging="360"/>
      </w:pPr>
      <w:rPr>
        <w:rFonts w:ascii="Symbol" w:hAnsi="Symbol" w:hint="default"/>
      </w:rPr>
    </w:lvl>
    <w:lvl w:ilvl="7" w:tplc="8E7497D2">
      <w:start w:val="1"/>
      <w:numFmt w:val="bullet"/>
      <w:lvlText w:val="o"/>
      <w:lvlJc w:val="left"/>
      <w:pPr>
        <w:ind w:left="5760" w:hanging="360"/>
      </w:pPr>
      <w:rPr>
        <w:rFonts w:ascii="Courier New" w:hAnsi="Courier New" w:hint="default"/>
      </w:rPr>
    </w:lvl>
    <w:lvl w:ilvl="8" w:tplc="BE6A83D2">
      <w:start w:val="1"/>
      <w:numFmt w:val="bullet"/>
      <w:lvlText w:val=""/>
      <w:lvlJc w:val="left"/>
      <w:pPr>
        <w:ind w:left="6480" w:hanging="360"/>
      </w:pPr>
      <w:rPr>
        <w:rFonts w:ascii="Wingdings" w:hAnsi="Wingdings" w:hint="default"/>
      </w:rPr>
    </w:lvl>
  </w:abstractNum>
  <w:abstractNum w:abstractNumId="7" w15:restartNumberingAfterBreak="0">
    <w:nsid w:val="38D035AC"/>
    <w:multiLevelType w:val="hybridMultilevel"/>
    <w:tmpl w:val="A17ED6B8"/>
    <w:lvl w:ilvl="0" w:tplc="023ADCB2">
      <w:start w:val="1"/>
      <w:numFmt w:val="bullet"/>
      <w:lvlText w:val="•"/>
      <w:lvlJc w:val="left"/>
      <w:pPr>
        <w:tabs>
          <w:tab w:val="num" w:pos="720"/>
        </w:tabs>
        <w:ind w:left="720" w:hanging="360"/>
      </w:pPr>
      <w:rPr>
        <w:rFonts w:ascii="Arial" w:hAnsi="Arial" w:hint="default"/>
      </w:rPr>
    </w:lvl>
    <w:lvl w:ilvl="1" w:tplc="5A3C0210" w:tentative="1">
      <w:start w:val="1"/>
      <w:numFmt w:val="bullet"/>
      <w:lvlText w:val="•"/>
      <w:lvlJc w:val="left"/>
      <w:pPr>
        <w:tabs>
          <w:tab w:val="num" w:pos="1440"/>
        </w:tabs>
        <w:ind w:left="1440" w:hanging="360"/>
      </w:pPr>
      <w:rPr>
        <w:rFonts w:ascii="Arial" w:hAnsi="Arial" w:hint="default"/>
      </w:rPr>
    </w:lvl>
    <w:lvl w:ilvl="2" w:tplc="76F8AA10" w:tentative="1">
      <w:start w:val="1"/>
      <w:numFmt w:val="bullet"/>
      <w:lvlText w:val="•"/>
      <w:lvlJc w:val="left"/>
      <w:pPr>
        <w:tabs>
          <w:tab w:val="num" w:pos="2160"/>
        </w:tabs>
        <w:ind w:left="2160" w:hanging="360"/>
      </w:pPr>
      <w:rPr>
        <w:rFonts w:ascii="Arial" w:hAnsi="Arial" w:hint="default"/>
      </w:rPr>
    </w:lvl>
    <w:lvl w:ilvl="3" w:tplc="A10CBF22" w:tentative="1">
      <w:start w:val="1"/>
      <w:numFmt w:val="bullet"/>
      <w:lvlText w:val="•"/>
      <w:lvlJc w:val="left"/>
      <w:pPr>
        <w:tabs>
          <w:tab w:val="num" w:pos="2880"/>
        </w:tabs>
        <w:ind w:left="2880" w:hanging="360"/>
      </w:pPr>
      <w:rPr>
        <w:rFonts w:ascii="Arial" w:hAnsi="Arial" w:hint="default"/>
      </w:rPr>
    </w:lvl>
    <w:lvl w:ilvl="4" w:tplc="34143AEE" w:tentative="1">
      <w:start w:val="1"/>
      <w:numFmt w:val="bullet"/>
      <w:lvlText w:val="•"/>
      <w:lvlJc w:val="left"/>
      <w:pPr>
        <w:tabs>
          <w:tab w:val="num" w:pos="3600"/>
        </w:tabs>
        <w:ind w:left="3600" w:hanging="360"/>
      </w:pPr>
      <w:rPr>
        <w:rFonts w:ascii="Arial" w:hAnsi="Arial" w:hint="default"/>
      </w:rPr>
    </w:lvl>
    <w:lvl w:ilvl="5" w:tplc="3CAE376C" w:tentative="1">
      <w:start w:val="1"/>
      <w:numFmt w:val="bullet"/>
      <w:lvlText w:val="•"/>
      <w:lvlJc w:val="left"/>
      <w:pPr>
        <w:tabs>
          <w:tab w:val="num" w:pos="4320"/>
        </w:tabs>
        <w:ind w:left="4320" w:hanging="360"/>
      </w:pPr>
      <w:rPr>
        <w:rFonts w:ascii="Arial" w:hAnsi="Arial" w:hint="default"/>
      </w:rPr>
    </w:lvl>
    <w:lvl w:ilvl="6" w:tplc="9FD8D35A" w:tentative="1">
      <w:start w:val="1"/>
      <w:numFmt w:val="bullet"/>
      <w:lvlText w:val="•"/>
      <w:lvlJc w:val="left"/>
      <w:pPr>
        <w:tabs>
          <w:tab w:val="num" w:pos="5040"/>
        </w:tabs>
        <w:ind w:left="5040" w:hanging="360"/>
      </w:pPr>
      <w:rPr>
        <w:rFonts w:ascii="Arial" w:hAnsi="Arial" w:hint="default"/>
      </w:rPr>
    </w:lvl>
    <w:lvl w:ilvl="7" w:tplc="C9FA153A" w:tentative="1">
      <w:start w:val="1"/>
      <w:numFmt w:val="bullet"/>
      <w:lvlText w:val="•"/>
      <w:lvlJc w:val="left"/>
      <w:pPr>
        <w:tabs>
          <w:tab w:val="num" w:pos="5760"/>
        </w:tabs>
        <w:ind w:left="5760" w:hanging="360"/>
      </w:pPr>
      <w:rPr>
        <w:rFonts w:ascii="Arial" w:hAnsi="Arial" w:hint="default"/>
      </w:rPr>
    </w:lvl>
    <w:lvl w:ilvl="8" w:tplc="C678A2D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F2201C4"/>
    <w:multiLevelType w:val="hybridMultilevel"/>
    <w:tmpl w:val="BD980A26"/>
    <w:lvl w:ilvl="0" w:tplc="9ACC0186">
      <w:start w:val="1"/>
      <w:numFmt w:val="bullet"/>
      <w:lvlText w:val="•"/>
      <w:lvlJc w:val="left"/>
      <w:pPr>
        <w:tabs>
          <w:tab w:val="num" w:pos="720"/>
        </w:tabs>
        <w:ind w:left="720" w:hanging="360"/>
      </w:pPr>
      <w:rPr>
        <w:rFonts w:ascii="Times New Roman" w:hAnsi="Times New Roman" w:hint="default"/>
      </w:rPr>
    </w:lvl>
    <w:lvl w:ilvl="1" w:tplc="D092F874">
      <w:start w:val="1"/>
      <w:numFmt w:val="bullet"/>
      <w:lvlText w:val="•"/>
      <w:lvlJc w:val="left"/>
      <w:pPr>
        <w:tabs>
          <w:tab w:val="num" w:pos="1440"/>
        </w:tabs>
        <w:ind w:left="1440" w:hanging="360"/>
      </w:pPr>
      <w:rPr>
        <w:rFonts w:ascii="Times New Roman" w:hAnsi="Times New Roman" w:hint="default"/>
      </w:rPr>
    </w:lvl>
    <w:lvl w:ilvl="2" w:tplc="0F2676C8" w:tentative="1">
      <w:start w:val="1"/>
      <w:numFmt w:val="bullet"/>
      <w:lvlText w:val="•"/>
      <w:lvlJc w:val="left"/>
      <w:pPr>
        <w:tabs>
          <w:tab w:val="num" w:pos="2160"/>
        </w:tabs>
        <w:ind w:left="2160" w:hanging="360"/>
      </w:pPr>
      <w:rPr>
        <w:rFonts w:ascii="Times New Roman" w:hAnsi="Times New Roman" w:hint="default"/>
      </w:rPr>
    </w:lvl>
    <w:lvl w:ilvl="3" w:tplc="60C0451C" w:tentative="1">
      <w:start w:val="1"/>
      <w:numFmt w:val="bullet"/>
      <w:lvlText w:val="•"/>
      <w:lvlJc w:val="left"/>
      <w:pPr>
        <w:tabs>
          <w:tab w:val="num" w:pos="2880"/>
        </w:tabs>
        <w:ind w:left="2880" w:hanging="360"/>
      </w:pPr>
      <w:rPr>
        <w:rFonts w:ascii="Times New Roman" w:hAnsi="Times New Roman" w:hint="default"/>
      </w:rPr>
    </w:lvl>
    <w:lvl w:ilvl="4" w:tplc="AE8A59E2" w:tentative="1">
      <w:start w:val="1"/>
      <w:numFmt w:val="bullet"/>
      <w:lvlText w:val="•"/>
      <w:lvlJc w:val="left"/>
      <w:pPr>
        <w:tabs>
          <w:tab w:val="num" w:pos="3600"/>
        </w:tabs>
        <w:ind w:left="3600" w:hanging="360"/>
      </w:pPr>
      <w:rPr>
        <w:rFonts w:ascii="Times New Roman" w:hAnsi="Times New Roman" w:hint="default"/>
      </w:rPr>
    </w:lvl>
    <w:lvl w:ilvl="5" w:tplc="A06E2D18" w:tentative="1">
      <w:start w:val="1"/>
      <w:numFmt w:val="bullet"/>
      <w:lvlText w:val="•"/>
      <w:lvlJc w:val="left"/>
      <w:pPr>
        <w:tabs>
          <w:tab w:val="num" w:pos="4320"/>
        </w:tabs>
        <w:ind w:left="4320" w:hanging="360"/>
      </w:pPr>
      <w:rPr>
        <w:rFonts w:ascii="Times New Roman" w:hAnsi="Times New Roman" w:hint="default"/>
      </w:rPr>
    </w:lvl>
    <w:lvl w:ilvl="6" w:tplc="58169EE2" w:tentative="1">
      <w:start w:val="1"/>
      <w:numFmt w:val="bullet"/>
      <w:lvlText w:val="•"/>
      <w:lvlJc w:val="left"/>
      <w:pPr>
        <w:tabs>
          <w:tab w:val="num" w:pos="5040"/>
        </w:tabs>
        <w:ind w:left="5040" w:hanging="360"/>
      </w:pPr>
      <w:rPr>
        <w:rFonts w:ascii="Times New Roman" w:hAnsi="Times New Roman" w:hint="default"/>
      </w:rPr>
    </w:lvl>
    <w:lvl w:ilvl="7" w:tplc="EA4AB8CE" w:tentative="1">
      <w:start w:val="1"/>
      <w:numFmt w:val="bullet"/>
      <w:lvlText w:val="•"/>
      <w:lvlJc w:val="left"/>
      <w:pPr>
        <w:tabs>
          <w:tab w:val="num" w:pos="5760"/>
        </w:tabs>
        <w:ind w:left="5760" w:hanging="360"/>
      </w:pPr>
      <w:rPr>
        <w:rFonts w:ascii="Times New Roman" w:hAnsi="Times New Roman" w:hint="default"/>
      </w:rPr>
    </w:lvl>
    <w:lvl w:ilvl="8" w:tplc="39D8985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85A3A48"/>
    <w:multiLevelType w:val="hybridMultilevel"/>
    <w:tmpl w:val="4BB4BD36"/>
    <w:lvl w:ilvl="0" w:tplc="7B9468CE">
      <w:start w:val="1"/>
      <w:numFmt w:val="bullet"/>
      <w:lvlText w:val="•"/>
      <w:lvlJc w:val="left"/>
      <w:pPr>
        <w:tabs>
          <w:tab w:val="num" w:pos="720"/>
        </w:tabs>
        <w:ind w:left="720" w:hanging="360"/>
      </w:pPr>
      <w:rPr>
        <w:rFonts w:ascii="Arial" w:hAnsi="Arial" w:hint="default"/>
      </w:rPr>
    </w:lvl>
    <w:lvl w:ilvl="1" w:tplc="35685D5E" w:tentative="1">
      <w:start w:val="1"/>
      <w:numFmt w:val="bullet"/>
      <w:lvlText w:val="•"/>
      <w:lvlJc w:val="left"/>
      <w:pPr>
        <w:tabs>
          <w:tab w:val="num" w:pos="1440"/>
        </w:tabs>
        <w:ind w:left="1440" w:hanging="360"/>
      </w:pPr>
      <w:rPr>
        <w:rFonts w:ascii="Arial" w:hAnsi="Arial" w:hint="default"/>
      </w:rPr>
    </w:lvl>
    <w:lvl w:ilvl="2" w:tplc="6C0A1E5C" w:tentative="1">
      <w:start w:val="1"/>
      <w:numFmt w:val="bullet"/>
      <w:lvlText w:val="•"/>
      <w:lvlJc w:val="left"/>
      <w:pPr>
        <w:tabs>
          <w:tab w:val="num" w:pos="2160"/>
        </w:tabs>
        <w:ind w:left="2160" w:hanging="360"/>
      </w:pPr>
      <w:rPr>
        <w:rFonts w:ascii="Arial" w:hAnsi="Arial" w:hint="default"/>
      </w:rPr>
    </w:lvl>
    <w:lvl w:ilvl="3" w:tplc="21225F86" w:tentative="1">
      <w:start w:val="1"/>
      <w:numFmt w:val="bullet"/>
      <w:lvlText w:val="•"/>
      <w:lvlJc w:val="left"/>
      <w:pPr>
        <w:tabs>
          <w:tab w:val="num" w:pos="2880"/>
        </w:tabs>
        <w:ind w:left="2880" w:hanging="360"/>
      </w:pPr>
      <w:rPr>
        <w:rFonts w:ascii="Arial" w:hAnsi="Arial" w:hint="default"/>
      </w:rPr>
    </w:lvl>
    <w:lvl w:ilvl="4" w:tplc="0C767A2E" w:tentative="1">
      <w:start w:val="1"/>
      <w:numFmt w:val="bullet"/>
      <w:lvlText w:val="•"/>
      <w:lvlJc w:val="left"/>
      <w:pPr>
        <w:tabs>
          <w:tab w:val="num" w:pos="3600"/>
        </w:tabs>
        <w:ind w:left="3600" w:hanging="360"/>
      </w:pPr>
      <w:rPr>
        <w:rFonts w:ascii="Arial" w:hAnsi="Arial" w:hint="default"/>
      </w:rPr>
    </w:lvl>
    <w:lvl w:ilvl="5" w:tplc="D9645A68" w:tentative="1">
      <w:start w:val="1"/>
      <w:numFmt w:val="bullet"/>
      <w:lvlText w:val="•"/>
      <w:lvlJc w:val="left"/>
      <w:pPr>
        <w:tabs>
          <w:tab w:val="num" w:pos="4320"/>
        </w:tabs>
        <w:ind w:left="4320" w:hanging="360"/>
      </w:pPr>
      <w:rPr>
        <w:rFonts w:ascii="Arial" w:hAnsi="Arial" w:hint="default"/>
      </w:rPr>
    </w:lvl>
    <w:lvl w:ilvl="6" w:tplc="99C0F5BE" w:tentative="1">
      <w:start w:val="1"/>
      <w:numFmt w:val="bullet"/>
      <w:lvlText w:val="•"/>
      <w:lvlJc w:val="left"/>
      <w:pPr>
        <w:tabs>
          <w:tab w:val="num" w:pos="5040"/>
        </w:tabs>
        <w:ind w:left="5040" w:hanging="360"/>
      </w:pPr>
      <w:rPr>
        <w:rFonts w:ascii="Arial" w:hAnsi="Arial" w:hint="default"/>
      </w:rPr>
    </w:lvl>
    <w:lvl w:ilvl="7" w:tplc="33EA0928" w:tentative="1">
      <w:start w:val="1"/>
      <w:numFmt w:val="bullet"/>
      <w:lvlText w:val="•"/>
      <w:lvlJc w:val="left"/>
      <w:pPr>
        <w:tabs>
          <w:tab w:val="num" w:pos="5760"/>
        </w:tabs>
        <w:ind w:left="5760" w:hanging="360"/>
      </w:pPr>
      <w:rPr>
        <w:rFonts w:ascii="Arial" w:hAnsi="Arial" w:hint="default"/>
      </w:rPr>
    </w:lvl>
    <w:lvl w:ilvl="8" w:tplc="8A7EA6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1914760"/>
    <w:multiLevelType w:val="hybridMultilevel"/>
    <w:tmpl w:val="05143102"/>
    <w:lvl w:ilvl="0" w:tplc="A230B6BA">
      <w:start w:val="1"/>
      <w:numFmt w:val="bullet"/>
      <w:lvlText w:val="•"/>
      <w:lvlJc w:val="left"/>
      <w:pPr>
        <w:tabs>
          <w:tab w:val="num" w:pos="720"/>
        </w:tabs>
        <w:ind w:left="720" w:hanging="360"/>
      </w:pPr>
      <w:rPr>
        <w:rFonts w:ascii="Arial" w:hAnsi="Arial" w:hint="default"/>
      </w:rPr>
    </w:lvl>
    <w:lvl w:ilvl="1" w:tplc="A6A8E87A" w:tentative="1">
      <w:start w:val="1"/>
      <w:numFmt w:val="bullet"/>
      <w:lvlText w:val="•"/>
      <w:lvlJc w:val="left"/>
      <w:pPr>
        <w:tabs>
          <w:tab w:val="num" w:pos="1440"/>
        </w:tabs>
        <w:ind w:left="1440" w:hanging="360"/>
      </w:pPr>
      <w:rPr>
        <w:rFonts w:ascii="Arial" w:hAnsi="Arial" w:hint="default"/>
      </w:rPr>
    </w:lvl>
    <w:lvl w:ilvl="2" w:tplc="0CE87902" w:tentative="1">
      <w:start w:val="1"/>
      <w:numFmt w:val="bullet"/>
      <w:lvlText w:val="•"/>
      <w:lvlJc w:val="left"/>
      <w:pPr>
        <w:tabs>
          <w:tab w:val="num" w:pos="2160"/>
        </w:tabs>
        <w:ind w:left="2160" w:hanging="360"/>
      </w:pPr>
      <w:rPr>
        <w:rFonts w:ascii="Arial" w:hAnsi="Arial" w:hint="default"/>
      </w:rPr>
    </w:lvl>
    <w:lvl w:ilvl="3" w:tplc="E390BA78" w:tentative="1">
      <w:start w:val="1"/>
      <w:numFmt w:val="bullet"/>
      <w:lvlText w:val="•"/>
      <w:lvlJc w:val="left"/>
      <w:pPr>
        <w:tabs>
          <w:tab w:val="num" w:pos="2880"/>
        </w:tabs>
        <w:ind w:left="2880" w:hanging="360"/>
      </w:pPr>
      <w:rPr>
        <w:rFonts w:ascii="Arial" w:hAnsi="Arial" w:hint="default"/>
      </w:rPr>
    </w:lvl>
    <w:lvl w:ilvl="4" w:tplc="136C6138" w:tentative="1">
      <w:start w:val="1"/>
      <w:numFmt w:val="bullet"/>
      <w:lvlText w:val="•"/>
      <w:lvlJc w:val="left"/>
      <w:pPr>
        <w:tabs>
          <w:tab w:val="num" w:pos="3600"/>
        </w:tabs>
        <w:ind w:left="3600" w:hanging="360"/>
      </w:pPr>
      <w:rPr>
        <w:rFonts w:ascii="Arial" w:hAnsi="Arial" w:hint="default"/>
      </w:rPr>
    </w:lvl>
    <w:lvl w:ilvl="5" w:tplc="064E5582" w:tentative="1">
      <w:start w:val="1"/>
      <w:numFmt w:val="bullet"/>
      <w:lvlText w:val="•"/>
      <w:lvlJc w:val="left"/>
      <w:pPr>
        <w:tabs>
          <w:tab w:val="num" w:pos="4320"/>
        </w:tabs>
        <w:ind w:left="4320" w:hanging="360"/>
      </w:pPr>
      <w:rPr>
        <w:rFonts w:ascii="Arial" w:hAnsi="Arial" w:hint="default"/>
      </w:rPr>
    </w:lvl>
    <w:lvl w:ilvl="6" w:tplc="C296912E" w:tentative="1">
      <w:start w:val="1"/>
      <w:numFmt w:val="bullet"/>
      <w:lvlText w:val="•"/>
      <w:lvlJc w:val="left"/>
      <w:pPr>
        <w:tabs>
          <w:tab w:val="num" w:pos="5040"/>
        </w:tabs>
        <w:ind w:left="5040" w:hanging="360"/>
      </w:pPr>
      <w:rPr>
        <w:rFonts w:ascii="Arial" w:hAnsi="Arial" w:hint="default"/>
      </w:rPr>
    </w:lvl>
    <w:lvl w:ilvl="7" w:tplc="FB5A4DE2" w:tentative="1">
      <w:start w:val="1"/>
      <w:numFmt w:val="bullet"/>
      <w:lvlText w:val="•"/>
      <w:lvlJc w:val="left"/>
      <w:pPr>
        <w:tabs>
          <w:tab w:val="num" w:pos="5760"/>
        </w:tabs>
        <w:ind w:left="5760" w:hanging="360"/>
      </w:pPr>
      <w:rPr>
        <w:rFonts w:ascii="Arial" w:hAnsi="Arial" w:hint="default"/>
      </w:rPr>
    </w:lvl>
    <w:lvl w:ilvl="8" w:tplc="2D101B5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40662CF"/>
    <w:multiLevelType w:val="hybridMultilevel"/>
    <w:tmpl w:val="CF022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7"/>
  </w:num>
  <w:num w:numId="5">
    <w:abstractNumId w:val="9"/>
  </w:num>
  <w:num w:numId="6">
    <w:abstractNumId w:val="4"/>
  </w:num>
  <w:num w:numId="7">
    <w:abstractNumId w:val="8"/>
  </w:num>
  <w:num w:numId="8">
    <w:abstractNumId w:val="3"/>
  </w:num>
  <w:num w:numId="9">
    <w:abstractNumId w:val="10"/>
  </w:num>
  <w:num w:numId="10">
    <w:abstractNumId w:val="2"/>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ttachedTemplate r:id="rId1"/>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696"/>
    <w:rsid w:val="0015075E"/>
    <w:rsid w:val="00170AAF"/>
    <w:rsid w:val="0019320B"/>
    <w:rsid w:val="00196D64"/>
    <w:rsid w:val="001B1B40"/>
    <w:rsid w:val="001D16D7"/>
    <w:rsid w:val="00223FBC"/>
    <w:rsid w:val="0027053C"/>
    <w:rsid w:val="002E4E77"/>
    <w:rsid w:val="00322696"/>
    <w:rsid w:val="00374152"/>
    <w:rsid w:val="003A06E1"/>
    <w:rsid w:val="003B188B"/>
    <w:rsid w:val="003D1DC6"/>
    <w:rsid w:val="00411366"/>
    <w:rsid w:val="00483BD4"/>
    <w:rsid w:val="004C3F5A"/>
    <w:rsid w:val="004C55FF"/>
    <w:rsid w:val="00507CD2"/>
    <w:rsid w:val="0057792C"/>
    <w:rsid w:val="0058210D"/>
    <w:rsid w:val="005D6E6F"/>
    <w:rsid w:val="005F52A9"/>
    <w:rsid w:val="00626A39"/>
    <w:rsid w:val="006433A1"/>
    <w:rsid w:val="00651050"/>
    <w:rsid w:val="0065478A"/>
    <w:rsid w:val="00664AD1"/>
    <w:rsid w:val="00666BAB"/>
    <w:rsid w:val="006E039F"/>
    <w:rsid w:val="006F1E77"/>
    <w:rsid w:val="00712CAB"/>
    <w:rsid w:val="007740BA"/>
    <w:rsid w:val="00774D81"/>
    <w:rsid w:val="007A3F60"/>
    <w:rsid w:val="007C5107"/>
    <w:rsid w:val="00801A75"/>
    <w:rsid w:val="00856930"/>
    <w:rsid w:val="00867E80"/>
    <w:rsid w:val="008759E1"/>
    <w:rsid w:val="008C6DEB"/>
    <w:rsid w:val="00955E2F"/>
    <w:rsid w:val="00973A9E"/>
    <w:rsid w:val="009910F8"/>
    <w:rsid w:val="00A06E5A"/>
    <w:rsid w:val="00A106ED"/>
    <w:rsid w:val="00A45993"/>
    <w:rsid w:val="00A70BF9"/>
    <w:rsid w:val="00AB2FEA"/>
    <w:rsid w:val="00AE6717"/>
    <w:rsid w:val="00AF40D8"/>
    <w:rsid w:val="00B3762A"/>
    <w:rsid w:val="00C10100"/>
    <w:rsid w:val="00C3207A"/>
    <w:rsid w:val="00C853B2"/>
    <w:rsid w:val="00CB000D"/>
    <w:rsid w:val="00CE2802"/>
    <w:rsid w:val="00CE7D17"/>
    <w:rsid w:val="00D4091C"/>
    <w:rsid w:val="00D645C7"/>
    <w:rsid w:val="00D84864"/>
    <w:rsid w:val="00DA15F7"/>
    <w:rsid w:val="00DD717B"/>
    <w:rsid w:val="00E2732C"/>
    <w:rsid w:val="00E44DB0"/>
    <w:rsid w:val="00E777DC"/>
    <w:rsid w:val="00EB4AB4"/>
    <w:rsid w:val="00EC4BA3"/>
    <w:rsid w:val="00EF0BC4"/>
    <w:rsid w:val="00F04DBC"/>
    <w:rsid w:val="00F04F0C"/>
    <w:rsid w:val="00F75D94"/>
    <w:rsid w:val="00F77E38"/>
    <w:rsid w:val="014A9076"/>
    <w:rsid w:val="03BF0781"/>
    <w:rsid w:val="051CDF1B"/>
    <w:rsid w:val="057F0413"/>
    <w:rsid w:val="095820FE"/>
    <w:rsid w:val="09EE122D"/>
    <w:rsid w:val="0BE50C65"/>
    <w:rsid w:val="0CD9ABC5"/>
    <w:rsid w:val="0FF07508"/>
    <w:rsid w:val="116B288B"/>
    <w:rsid w:val="137AA89F"/>
    <w:rsid w:val="162B00B7"/>
    <w:rsid w:val="183A666E"/>
    <w:rsid w:val="1879484D"/>
    <w:rsid w:val="1DFA8FF4"/>
    <w:rsid w:val="2A264EE2"/>
    <w:rsid w:val="2D8BD8ED"/>
    <w:rsid w:val="2F8AE233"/>
    <w:rsid w:val="320E4909"/>
    <w:rsid w:val="32BC92F4"/>
    <w:rsid w:val="33A22BE4"/>
    <w:rsid w:val="3528B096"/>
    <w:rsid w:val="3B656390"/>
    <w:rsid w:val="3B81FB1C"/>
    <w:rsid w:val="3D15203C"/>
    <w:rsid w:val="4127CBCE"/>
    <w:rsid w:val="4160A71A"/>
    <w:rsid w:val="4365A342"/>
    <w:rsid w:val="45B0FD0E"/>
    <w:rsid w:val="48E5180E"/>
    <w:rsid w:val="4B80B259"/>
    <w:rsid w:val="4D19017D"/>
    <w:rsid w:val="4D4493A1"/>
    <w:rsid w:val="4F7BDB33"/>
    <w:rsid w:val="5BB64566"/>
    <w:rsid w:val="5F1A7F03"/>
    <w:rsid w:val="5F382A71"/>
    <w:rsid w:val="61D6C7B5"/>
    <w:rsid w:val="626927AB"/>
    <w:rsid w:val="668CD23D"/>
    <w:rsid w:val="6763D0B7"/>
    <w:rsid w:val="6DE21795"/>
    <w:rsid w:val="6F179B46"/>
    <w:rsid w:val="6F60261B"/>
    <w:rsid w:val="72C2F7C9"/>
    <w:rsid w:val="75518E03"/>
    <w:rsid w:val="75922371"/>
    <w:rsid w:val="7C1750C4"/>
    <w:rsid w:val="7C8EB1DC"/>
    <w:rsid w:val="7EA7E6B2"/>
    <w:rsid w:val="7F1DC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84EB7"/>
  <w15:docId w15:val="{7D420FC5-7325-4042-A7CF-EEBF808C5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en-GB" w:eastAsia="en-GB" w:bidi="en-GB"/>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993"/>
    <w:pPr>
      <w:spacing w:before="240" w:after="240"/>
    </w:pPr>
    <w:rPr>
      <w:rFonts w:ascii="Arial" w:eastAsia="Times New Roman" w:hAnsi="Arial" w:cs="Arial"/>
      <w:sz w:val="28"/>
      <w:szCs w:val="64"/>
      <w:lang w:bidi="ar-SA"/>
    </w:rPr>
  </w:style>
  <w:style w:type="paragraph" w:styleId="Heading1">
    <w:name w:val="heading 1"/>
    <w:basedOn w:val="Normal"/>
    <w:next w:val="Normal"/>
    <w:link w:val="Heading1Char"/>
    <w:qFormat/>
    <w:rsid w:val="00A45993"/>
    <w:pPr>
      <w:keepNext/>
      <w:keepLines/>
      <w:jc w:val="center"/>
      <w:outlineLvl w:val="0"/>
    </w:pPr>
    <w:rPr>
      <w:b/>
      <w:caps/>
      <w:sz w:val="40"/>
      <w:szCs w:val="72"/>
    </w:rPr>
  </w:style>
  <w:style w:type="paragraph" w:styleId="Heading2">
    <w:name w:val="heading 2"/>
    <w:basedOn w:val="Normal"/>
    <w:next w:val="Normal"/>
    <w:link w:val="Heading2Char"/>
    <w:qFormat/>
    <w:rsid w:val="00A45993"/>
    <w:pPr>
      <w:keepNext/>
      <w:keepLines/>
      <w:outlineLvl w:val="1"/>
    </w:pPr>
    <w:rPr>
      <w:b/>
      <w:smallCaps/>
      <w:sz w:val="36"/>
    </w:rPr>
  </w:style>
  <w:style w:type="paragraph" w:styleId="Heading3">
    <w:name w:val="heading 3"/>
    <w:basedOn w:val="Normal"/>
    <w:next w:val="Normal"/>
    <w:link w:val="Heading3Char"/>
    <w:qFormat/>
    <w:rsid w:val="00A45993"/>
    <w:pPr>
      <w:keepNext/>
      <w:outlineLvl w:val="2"/>
    </w:pPr>
    <w:rPr>
      <w:b/>
      <w:sz w:val="32"/>
      <w:szCs w:val="68"/>
    </w:rPr>
  </w:style>
  <w:style w:type="paragraph" w:styleId="Heading4">
    <w:name w:val="heading 4"/>
    <w:basedOn w:val="Normal"/>
    <w:next w:val="Normal"/>
    <w:link w:val="Heading4Char"/>
    <w:qFormat/>
    <w:rsid w:val="00A45993"/>
    <w:pPr>
      <w:keepNext/>
      <w:outlineLvl w:val="3"/>
    </w:pPr>
    <w:rPr>
      <w:b/>
      <w:szCs w:val="20"/>
    </w:rPr>
  </w:style>
  <w:style w:type="paragraph" w:styleId="Heading5">
    <w:name w:val="heading 5"/>
    <w:basedOn w:val="Normal"/>
    <w:next w:val="Normal"/>
    <w:link w:val="Heading5Char"/>
    <w:qFormat/>
    <w:rsid w:val="00A45993"/>
    <w:pPr>
      <w:keepNext/>
      <w:outlineLvl w:val="4"/>
    </w:pPr>
    <w:rPr>
      <w:b/>
      <w:bCs/>
      <w:iCs/>
      <w:szCs w:val="26"/>
    </w:rPr>
  </w:style>
  <w:style w:type="paragraph" w:styleId="Heading6">
    <w:name w:val="heading 6"/>
    <w:basedOn w:val="Normal"/>
    <w:next w:val="Normal"/>
    <w:link w:val="Heading6Char"/>
    <w:qFormat/>
    <w:rsid w:val="00A45993"/>
    <w:pPr>
      <w:keepNext/>
      <w:outlineLvl w:val="5"/>
    </w:pPr>
    <w:rPr>
      <w:b/>
      <w:bCs/>
      <w:szCs w:val="22"/>
    </w:rPr>
  </w:style>
  <w:style w:type="paragraph" w:styleId="Heading7">
    <w:name w:val="heading 7"/>
    <w:basedOn w:val="Normal"/>
    <w:next w:val="Normal"/>
    <w:link w:val="Heading7Char"/>
    <w:qFormat/>
    <w:rsid w:val="00A45993"/>
    <w:pPr>
      <w:spacing w:after="60"/>
      <w:outlineLvl w:val="6"/>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45993"/>
    <w:rPr>
      <w:color w:val="0000FF"/>
      <w:u w:val="single"/>
    </w:rPr>
  </w:style>
  <w:style w:type="paragraph" w:styleId="Header">
    <w:name w:val="header"/>
    <w:basedOn w:val="Normal"/>
    <w:link w:val="HeaderChar"/>
    <w:rsid w:val="00A45993"/>
    <w:pPr>
      <w:tabs>
        <w:tab w:val="center" w:pos="4153"/>
        <w:tab w:val="right" w:pos="8306"/>
      </w:tabs>
    </w:pPr>
  </w:style>
  <w:style w:type="character" w:customStyle="1" w:styleId="HeaderChar">
    <w:name w:val="Header Char"/>
    <w:basedOn w:val="DefaultParagraphFont"/>
    <w:link w:val="Header"/>
    <w:rsid w:val="00A45993"/>
    <w:rPr>
      <w:rFonts w:ascii="Arial" w:eastAsia="Times New Roman" w:hAnsi="Arial" w:cs="Arial"/>
      <w:sz w:val="28"/>
      <w:szCs w:val="64"/>
      <w:lang w:bidi="ar-SA"/>
    </w:rPr>
  </w:style>
  <w:style w:type="paragraph" w:styleId="Footer">
    <w:name w:val="footer"/>
    <w:basedOn w:val="Normal"/>
    <w:link w:val="FooterChar"/>
    <w:uiPriority w:val="99"/>
    <w:rsid w:val="00A45993"/>
    <w:pPr>
      <w:tabs>
        <w:tab w:val="center" w:pos="4153"/>
        <w:tab w:val="right" w:pos="8306"/>
      </w:tabs>
      <w:spacing w:after="0"/>
    </w:pPr>
    <w:rPr>
      <w:rFonts w:cs="Times New Roman"/>
    </w:rPr>
  </w:style>
  <w:style w:type="character" w:customStyle="1" w:styleId="FooterChar">
    <w:name w:val="Footer Char"/>
    <w:link w:val="Footer"/>
    <w:uiPriority w:val="99"/>
    <w:rsid w:val="00A45993"/>
    <w:rPr>
      <w:rFonts w:ascii="Arial" w:eastAsia="Times New Roman" w:hAnsi="Arial" w:cs="Times New Roman"/>
      <w:sz w:val="28"/>
      <w:szCs w:val="64"/>
      <w:lang w:bidi="ar-SA"/>
    </w:rPr>
  </w:style>
  <w:style w:type="character" w:customStyle="1" w:styleId="Heading1Char">
    <w:name w:val="Heading 1 Char"/>
    <w:basedOn w:val="DefaultParagraphFont"/>
    <w:link w:val="Heading1"/>
    <w:rsid w:val="00A45993"/>
    <w:rPr>
      <w:rFonts w:ascii="Arial" w:eastAsia="Times New Roman" w:hAnsi="Arial" w:cs="Arial"/>
      <w:b/>
      <w:caps/>
      <w:sz w:val="40"/>
      <w:szCs w:val="72"/>
      <w:lang w:bidi="ar-SA"/>
    </w:rPr>
  </w:style>
  <w:style w:type="character" w:customStyle="1" w:styleId="Heading2Char">
    <w:name w:val="Heading 2 Char"/>
    <w:basedOn w:val="DefaultParagraphFont"/>
    <w:link w:val="Heading2"/>
    <w:rsid w:val="00A45993"/>
    <w:rPr>
      <w:rFonts w:ascii="Arial" w:eastAsia="Times New Roman" w:hAnsi="Arial" w:cs="Arial"/>
      <w:b/>
      <w:smallCaps/>
      <w:sz w:val="36"/>
      <w:szCs w:val="64"/>
      <w:lang w:bidi="ar-SA"/>
    </w:rPr>
  </w:style>
  <w:style w:type="character" w:customStyle="1" w:styleId="Heading3Char">
    <w:name w:val="Heading 3 Char"/>
    <w:basedOn w:val="DefaultParagraphFont"/>
    <w:link w:val="Heading3"/>
    <w:rsid w:val="00A45993"/>
    <w:rPr>
      <w:rFonts w:ascii="Arial" w:eastAsia="Times New Roman" w:hAnsi="Arial" w:cs="Arial"/>
      <w:b/>
      <w:sz w:val="32"/>
      <w:szCs w:val="68"/>
      <w:lang w:bidi="ar-SA"/>
    </w:rPr>
  </w:style>
  <w:style w:type="character" w:customStyle="1" w:styleId="Heading4Char">
    <w:name w:val="Heading 4 Char"/>
    <w:basedOn w:val="DefaultParagraphFont"/>
    <w:link w:val="Heading4"/>
    <w:rsid w:val="00A45993"/>
    <w:rPr>
      <w:rFonts w:ascii="Arial" w:eastAsia="Times New Roman" w:hAnsi="Arial" w:cs="Arial"/>
      <w:b/>
      <w:sz w:val="28"/>
      <w:szCs w:val="20"/>
      <w:lang w:bidi="ar-SA"/>
    </w:rPr>
  </w:style>
  <w:style w:type="character" w:customStyle="1" w:styleId="Heading5Char">
    <w:name w:val="Heading 5 Char"/>
    <w:basedOn w:val="DefaultParagraphFont"/>
    <w:link w:val="Heading5"/>
    <w:rsid w:val="00A45993"/>
    <w:rPr>
      <w:rFonts w:ascii="Arial" w:eastAsia="Times New Roman" w:hAnsi="Arial" w:cs="Arial"/>
      <w:b/>
      <w:bCs/>
      <w:iCs/>
      <w:sz w:val="28"/>
      <w:szCs w:val="26"/>
      <w:lang w:bidi="ar-SA"/>
    </w:rPr>
  </w:style>
  <w:style w:type="character" w:customStyle="1" w:styleId="Heading6Char">
    <w:name w:val="Heading 6 Char"/>
    <w:basedOn w:val="DefaultParagraphFont"/>
    <w:link w:val="Heading6"/>
    <w:rsid w:val="00A45993"/>
    <w:rPr>
      <w:rFonts w:ascii="Arial" w:eastAsia="Times New Roman" w:hAnsi="Arial" w:cs="Arial"/>
      <w:b/>
      <w:bCs/>
      <w:sz w:val="28"/>
      <w:szCs w:val="22"/>
      <w:lang w:bidi="ar-SA"/>
    </w:rPr>
  </w:style>
  <w:style w:type="character" w:customStyle="1" w:styleId="Heading7Char">
    <w:name w:val="Heading 7 Char"/>
    <w:basedOn w:val="DefaultParagraphFont"/>
    <w:link w:val="Heading7"/>
    <w:rsid w:val="00A45993"/>
    <w:rPr>
      <w:rFonts w:ascii="Times New Roman" w:eastAsia="Times New Roman" w:hAnsi="Times New Roman" w:cs="Times New Roman"/>
      <w:lang w:bidi="ar-SA"/>
    </w:rPr>
  </w:style>
  <w:style w:type="paragraph" w:styleId="ListNumber">
    <w:name w:val="List Number"/>
    <w:basedOn w:val="Normal"/>
    <w:rsid w:val="00A45993"/>
    <w:pPr>
      <w:numPr>
        <w:numId w:val="2"/>
      </w:numPr>
    </w:pPr>
    <w:rPr>
      <w:szCs w:val="48"/>
    </w:rPr>
  </w:style>
  <w:style w:type="character" w:styleId="FootnoteReference">
    <w:name w:val="footnote reference"/>
    <w:rsid w:val="00A45993"/>
    <w:rPr>
      <w:rFonts w:ascii="Arial" w:hAnsi="Arial" w:cs="Times New Roman"/>
      <w:sz w:val="28"/>
      <w:vertAlign w:val="baseline"/>
    </w:rPr>
  </w:style>
  <w:style w:type="paragraph" w:styleId="ListBullet">
    <w:name w:val="List Bullet"/>
    <w:basedOn w:val="Normal"/>
    <w:next w:val="Normal"/>
    <w:rsid w:val="00A45993"/>
    <w:pPr>
      <w:numPr>
        <w:numId w:val="3"/>
      </w:numPr>
      <w:spacing w:before="120" w:after="120"/>
    </w:pPr>
    <w:rPr>
      <w:szCs w:val="20"/>
    </w:rPr>
  </w:style>
  <w:style w:type="paragraph" w:styleId="Caption">
    <w:name w:val="caption"/>
    <w:basedOn w:val="Normal"/>
    <w:next w:val="Normal"/>
    <w:qFormat/>
    <w:rsid w:val="00A45993"/>
    <w:pPr>
      <w:ind w:left="720"/>
    </w:pPr>
    <w:rPr>
      <w:bCs/>
      <w:szCs w:val="20"/>
    </w:rPr>
  </w:style>
  <w:style w:type="paragraph" w:styleId="Title">
    <w:name w:val="Title"/>
    <w:basedOn w:val="Normal"/>
    <w:next w:val="Normal"/>
    <w:link w:val="TitleChar"/>
    <w:qFormat/>
    <w:rsid w:val="00A45993"/>
    <w:pPr>
      <w:keepNext/>
      <w:jc w:val="center"/>
    </w:pPr>
    <w:rPr>
      <w:b/>
      <w:bCs/>
      <w:sz w:val="44"/>
      <w:szCs w:val="32"/>
    </w:rPr>
  </w:style>
  <w:style w:type="character" w:customStyle="1" w:styleId="TitleChar">
    <w:name w:val="Title Char"/>
    <w:basedOn w:val="DefaultParagraphFont"/>
    <w:link w:val="Title"/>
    <w:rsid w:val="00A45993"/>
    <w:rPr>
      <w:rFonts w:ascii="Arial" w:eastAsia="Times New Roman" w:hAnsi="Arial" w:cs="Arial"/>
      <w:b/>
      <w:bCs/>
      <w:sz w:val="44"/>
      <w:szCs w:val="32"/>
      <w:lang w:bidi="ar-SA"/>
    </w:rPr>
  </w:style>
  <w:style w:type="paragraph" w:styleId="Subtitle">
    <w:name w:val="Subtitle"/>
    <w:basedOn w:val="Normal"/>
    <w:next w:val="Normal"/>
    <w:link w:val="SubtitleChar"/>
    <w:qFormat/>
    <w:rsid w:val="00A45993"/>
    <w:pPr>
      <w:keepNext/>
      <w:jc w:val="center"/>
    </w:pPr>
    <w:rPr>
      <w:rFonts w:eastAsia="Arial Unicode MS"/>
      <w:b/>
      <w:sz w:val="32"/>
      <w:szCs w:val="24"/>
    </w:rPr>
  </w:style>
  <w:style w:type="character" w:customStyle="1" w:styleId="SubtitleChar">
    <w:name w:val="Subtitle Char"/>
    <w:basedOn w:val="DefaultParagraphFont"/>
    <w:link w:val="Subtitle"/>
    <w:rsid w:val="00A45993"/>
    <w:rPr>
      <w:rFonts w:ascii="Arial" w:eastAsia="Arial Unicode MS" w:hAnsi="Arial" w:cs="Arial"/>
      <w:b/>
      <w:sz w:val="32"/>
      <w:lang w:bidi="ar-SA"/>
    </w:rPr>
  </w:style>
  <w:style w:type="paragraph" w:styleId="Quote">
    <w:name w:val="Quote"/>
    <w:basedOn w:val="Normal"/>
    <w:link w:val="QuoteChar"/>
    <w:qFormat/>
    <w:rsid w:val="00A45993"/>
    <w:pPr>
      <w:ind w:left="794" w:right="794"/>
    </w:pPr>
  </w:style>
  <w:style w:type="character" w:customStyle="1" w:styleId="QuoteChar">
    <w:name w:val="Quote Char"/>
    <w:basedOn w:val="DefaultParagraphFont"/>
    <w:link w:val="Quote"/>
    <w:rsid w:val="00A45993"/>
    <w:rPr>
      <w:rFonts w:ascii="Arial" w:eastAsia="Times New Roman" w:hAnsi="Arial" w:cs="Arial"/>
      <w:sz w:val="28"/>
      <w:szCs w:val="64"/>
      <w:lang w:bidi="ar-SA"/>
    </w:rPr>
  </w:style>
  <w:style w:type="paragraph" w:styleId="TableofFigures">
    <w:name w:val="table of figures"/>
    <w:basedOn w:val="Normal"/>
    <w:next w:val="Normal"/>
    <w:semiHidden/>
    <w:rsid w:val="00A45993"/>
  </w:style>
  <w:style w:type="paragraph" w:styleId="FootnoteText">
    <w:name w:val="footnote text"/>
    <w:basedOn w:val="Normal"/>
    <w:link w:val="FootnoteTextChar"/>
    <w:rsid w:val="00A45993"/>
    <w:pPr>
      <w:spacing w:before="60" w:after="60"/>
      <w:ind w:left="357" w:hanging="357"/>
    </w:pPr>
    <w:rPr>
      <w:szCs w:val="20"/>
    </w:rPr>
  </w:style>
  <w:style w:type="character" w:customStyle="1" w:styleId="FootnoteTextChar">
    <w:name w:val="Footnote Text Char"/>
    <w:basedOn w:val="DefaultParagraphFont"/>
    <w:link w:val="FootnoteText"/>
    <w:rsid w:val="00A45993"/>
    <w:rPr>
      <w:rFonts w:ascii="Arial" w:eastAsia="Times New Roman" w:hAnsi="Arial" w:cs="Arial"/>
      <w:sz w:val="28"/>
      <w:szCs w:val="20"/>
      <w:lang w:bidi="ar-SA"/>
    </w:rPr>
  </w:style>
  <w:style w:type="paragraph" w:styleId="Bibliography">
    <w:name w:val="Bibliography"/>
    <w:basedOn w:val="Normal"/>
    <w:link w:val="BibliographyChar"/>
    <w:rsid w:val="00A45993"/>
    <w:pPr>
      <w:ind w:left="720" w:hanging="720"/>
    </w:pPr>
  </w:style>
  <w:style w:type="paragraph" w:customStyle="1" w:styleId="Index">
    <w:name w:val="Index"/>
    <w:basedOn w:val="Normal"/>
    <w:rsid w:val="00A45993"/>
    <w:pPr>
      <w:spacing w:before="120" w:after="120"/>
      <w:ind w:left="720" w:hanging="720"/>
    </w:pPr>
  </w:style>
  <w:style w:type="paragraph" w:customStyle="1" w:styleId="Index1">
    <w:name w:val="Index1"/>
    <w:basedOn w:val="Normal"/>
    <w:rsid w:val="00A45993"/>
    <w:pPr>
      <w:spacing w:before="120" w:after="120"/>
      <w:ind w:left="1440" w:hanging="720"/>
    </w:pPr>
  </w:style>
  <w:style w:type="character" w:styleId="EndnoteReference">
    <w:name w:val="endnote reference"/>
    <w:semiHidden/>
    <w:rsid w:val="00A45993"/>
    <w:rPr>
      <w:rFonts w:ascii="Arial" w:hAnsi="Arial"/>
      <w:sz w:val="28"/>
      <w:szCs w:val="28"/>
      <w:vertAlign w:val="baseline"/>
    </w:rPr>
  </w:style>
  <w:style w:type="paragraph" w:styleId="EndnoteText">
    <w:name w:val="endnote text"/>
    <w:basedOn w:val="Normal"/>
    <w:link w:val="EndnoteTextChar"/>
    <w:autoRedefine/>
    <w:semiHidden/>
    <w:rsid w:val="00A45993"/>
    <w:pPr>
      <w:spacing w:before="60" w:after="60"/>
    </w:pPr>
    <w:rPr>
      <w:szCs w:val="28"/>
    </w:rPr>
  </w:style>
  <w:style w:type="character" w:customStyle="1" w:styleId="EndnoteTextChar">
    <w:name w:val="Endnote Text Char"/>
    <w:basedOn w:val="DefaultParagraphFont"/>
    <w:link w:val="EndnoteText"/>
    <w:semiHidden/>
    <w:rsid w:val="00A45993"/>
    <w:rPr>
      <w:rFonts w:ascii="Arial" w:eastAsia="Times New Roman" w:hAnsi="Arial" w:cs="Arial"/>
      <w:sz w:val="28"/>
      <w:szCs w:val="28"/>
      <w:lang w:bidi="ar-SA"/>
    </w:rPr>
  </w:style>
  <w:style w:type="character" w:styleId="PageNumber">
    <w:name w:val="page number"/>
    <w:semiHidden/>
    <w:rsid w:val="00A45993"/>
    <w:rPr>
      <w:rFonts w:ascii="Arial" w:hAnsi="Arial"/>
      <w:sz w:val="28"/>
    </w:rPr>
  </w:style>
  <w:style w:type="paragraph" w:styleId="TOC1">
    <w:name w:val="toc 1"/>
    <w:basedOn w:val="Normal"/>
    <w:next w:val="Normal"/>
    <w:autoRedefine/>
    <w:semiHidden/>
    <w:rsid w:val="00A45993"/>
    <w:rPr>
      <w:b/>
      <w:szCs w:val="28"/>
    </w:rPr>
  </w:style>
  <w:style w:type="paragraph" w:styleId="TOC2">
    <w:name w:val="toc 2"/>
    <w:basedOn w:val="Normal"/>
    <w:next w:val="Normal"/>
    <w:autoRedefine/>
    <w:semiHidden/>
    <w:rsid w:val="00A45993"/>
    <w:pPr>
      <w:ind w:left="320"/>
    </w:pPr>
  </w:style>
  <w:style w:type="paragraph" w:styleId="ListParagraph">
    <w:name w:val="List Paragraph"/>
    <w:basedOn w:val="Normal"/>
    <w:qFormat/>
    <w:rsid w:val="00A45993"/>
    <w:pPr>
      <w:ind w:left="720"/>
    </w:pPr>
    <w:rPr>
      <w:szCs w:val="44"/>
    </w:rPr>
  </w:style>
  <w:style w:type="paragraph" w:customStyle="1" w:styleId="tt">
    <w:name w:val="tt"/>
    <w:basedOn w:val="Normal"/>
    <w:semiHidden/>
    <w:rsid w:val="00A45993"/>
    <w:rPr>
      <w:sz w:val="20"/>
    </w:rPr>
  </w:style>
  <w:style w:type="paragraph" w:styleId="ListContinue">
    <w:name w:val="List Continue"/>
    <w:basedOn w:val="Normal"/>
    <w:rsid w:val="00A45993"/>
    <w:pPr>
      <w:ind w:left="720"/>
    </w:pPr>
  </w:style>
  <w:style w:type="paragraph" w:styleId="TOC3">
    <w:name w:val="toc 3"/>
    <w:basedOn w:val="Normal"/>
    <w:next w:val="Normal"/>
    <w:autoRedefine/>
    <w:semiHidden/>
    <w:rsid w:val="00A45993"/>
    <w:pPr>
      <w:tabs>
        <w:tab w:val="right" w:leader="dot" w:pos="9015"/>
      </w:tabs>
      <w:ind w:left="960"/>
    </w:pPr>
  </w:style>
  <w:style w:type="paragraph" w:customStyle="1" w:styleId="Index2">
    <w:name w:val="Index2"/>
    <w:basedOn w:val="Index"/>
    <w:semiHidden/>
    <w:rsid w:val="00A45993"/>
    <w:pPr>
      <w:ind w:left="2217"/>
    </w:pPr>
  </w:style>
  <w:style w:type="character" w:customStyle="1" w:styleId="Tableofcontents">
    <w:name w:val="Table of contents"/>
    <w:semiHidden/>
    <w:rsid w:val="00A45993"/>
    <w:rPr>
      <w:rFonts w:ascii="Book Antiqua" w:hAnsi="Book Antiqua" w:cs="Book Antiqua"/>
      <w:spacing w:val="0"/>
      <w:sz w:val="19"/>
      <w:szCs w:val="19"/>
    </w:rPr>
  </w:style>
  <w:style w:type="table" w:styleId="TableGrid">
    <w:name w:val="Table Grid"/>
    <w:aliases w:val="A14Table"/>
    <w:basedOn w:val="TableNormal"/>
    <w:uiPriority w:val="59"/>
    <w:rsid w:val="00A45993"/>
    <w:pPr>
      <w:spacing w:before="60" w:after="60"/>
      <w:ind w:left="57" w:right="57"/>
    </w:pPr>
    <w:rPr>
      <w:rFonts w:ascii="Arial" w:eastAsia="Arial Unicode MS" w:hAnsi="Arial" w:cs="Times New Roman"/>
      <w:sz w:val="28"/>
      <w:szCs w:val="20"/>
      <w:lang w:bidi="ar-SA"/>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tcPr>
  </w:style>
  <w:style w:type="paragraph" w:customStyle="1" w:styleId="NewStanza">
    <w:name w:val="NewStanza"/>
    <w:basedOn w:val="Normal"/>
    <w:next w:val="Normal"/>
    <w:qFormat/>
    <w:rsid w:val="00A45993"/>
    <w:pPr>
      <w:spacing w:after="120"/>
      <w:ind w:left="1871" w:right="794" w:hanging="720"/>
    </w:pPr>
  </w:style>
  <w:style w:type="paragraph" w:customStyle="1" w:styleId="Poetry">
    <w:name w:val="Poetry"/>
    <w:basedOn w:val="Normal"/>
    <w:qFormat/>
    <w:rsid w:val="00A45993"/>
    <w:pPr>
      <w:spacing w:before="120" w:after="120"/>
      <w:ind w:left="1514" w:right="794" w:hanging="720"/>
    </w:pPr>
  </w:style>
  <w:style w:type="paragraph" w:customStyle="1" w:styleId="Author">
    <w:name w:val="Author"/>
    <w:basedOn w:val="Bibliography"/>
    <w:link w:val="AuthorChar"/>
    <w:qFormat/>
    <w:rsid w:val="00A45993"/>
    <w:pPr>
      <w:ind w:left="0" w:firstLine="0"/>
      <w:jc w:val="center"/>
    </w:pPr>
    <w:rPr>
      <w:b/>
      <w:sz w:val="32"/>
    </w:rPr>
  </w:style>
  <w:style w:type="character" w:customStyle="1" w:styleId="BibliographyChar">
    <w:name w:val="Bibliography Char"/>
    <w:basedOn w:val="DefaultParagraphFont"/>
    <w:link w:val="Bibliography"/>
    <w:rsid w:val="00A45993"/>
    <w:rPr>
      <w:rFonts w:ascii="Arial" w:eastAsia="Times New Roman" w:hAnsi="Arial" w:cs="Arial"/>
      <w:sz w:val="28"/>
      <w:szCs w:val="64"/>
      <w:lang w:bidi="ar-SA"/>
    </w:rPr>
  </w:style>
  <w:style w:type="character" w:customStyle="1" w:styleId="AuthorChar">
    <w:name w:val="Author Char"/>
    <w:basedOn w:val="BibliographyChar"/>
    <w:link w:val="Author"/>
    <w:rsid w:val="00A45993"/>
    <w:rPr>
      <w:rFonts w:ascii="Arial" w:eastAsia="Times New Roman" w:hAnsi="Arial" w:cs="Arial"/>
      <w:b/>
      <w:sz w:val="32"/>
      <w:szCs w:val="64"/>
      <w:lang w:bidi="ar-SA"/>
    </w:rPr>
  </w:style>
  <w:style w:type="paragraph" w:styleId="BodyText">
    <w:name w:val="Body Text"/>
    <w:basedOn w:val="Normal"/>
    <w:link w:val="BodyTextChar"/>
    <w:uiPriority w:val="1"/>
    <w:qFormat/>
    <w:rsid w:val="00A45993"/>
    <w:rPr>
      <w:rFonts w:ascii="Times New Roman" w:hAnsi="Times New Roman"/>
      <w:szCs w:val="20"/>
    </w:rPr>
  </w:style>
  <w:style w:type="character" w:customStyle="1" w:styleId="BodyTextChar">
    <w:name w:val="Body Text Char"/>
    <w:basedOn w:val="DefaultParagraphFont"/>
    <w:link w:val="BodyText"/>
    <w:uiPriority w:val="1"/>
    <w:rsid w:val="00A45993"/>
    <w:rPr>
      <w:rFonts w:ascii="Times New Roman" w:eastAsia="Times New Roman" w:hAnsi="Times New Roman" w:cs="Arial"/>
      <w:sz w:val="28"/>
      <w:szCs w:val="20"/>
      <w:lang w:bidi="ar-SA"/>
    </w:rPr>
  </w:style>
  <w:style w:type="character" w:customStyle="1" w:styleId="UnresolvedMention">
    <w:name w:val="Unresolved Mention"/>
    <w:basedOn w:val="DefaultParagraphFont"/>
    <w:uiPriority w:val="99"/>
    <w:semiHidden/>
    <w:unhideWhenUsed/>
    <w:rsid w:val="00483BD4"/>
    <w:rPr>
      <w:color w:val="605E5C"/>
      <w:shd w:val="clear" w:color="auto" w:fill="E1DFDD"/>
    </w:rPr>
  </w:style>
  <w:style w:type="character" w:styleId="FollowedHyperlink">
    <w:name w:val="FollowedHyperlink"/>
    <w:basedOn w:val="DefaultParagraphFont"/>
    <w:uiPriority w:val="99"/>
    <w:semiHidden/>
    <w:unhideWhenUsed/>
    <w:rsid w:val="00A106ED"/>
    <w:rPr>
      <w:color w:val="954F72" w:themeColor="followedHyperlink"/>
      <w:u w:val="single"/>
    </w:rPr>
  </w:style>
  <w:style w:type="paragraph" w:styleId="NormalWeb">
    <w:name w:val="Normal (Web)"/>
    <w:basedOn w:val="Normal"/>
    <w:uiPriority w:val="99"/>
    <w:semiHidden/>
    <w:unhideWhenUsed/>
    <w:rsid w:val="00CB000D"/>
    <w:pPr>
      <w:widowControl/>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357551">
      <w:bodyDiv w:val="1"/>
      <w:marLeft w:val="0"/>
      <w:marRight w:val="0"/>
      <w:marTop w:val="0"/>
      <w:marBottom w:val="0"/>
      <w:divBdr>
        <w:top w:val="none" w:sz="0" w:space="0" w:color="auto"/>
        <w:left w:val="none" w:sz="0" w:space="0" w:color="auto"/>
        <w:bottom w:val="none" w:sz="0" w:space="0" w:color="auto"/>
        <w:right w:val="none" w:sz="0" w:space="0" w:color="auto"/>
      </w:divBdr>
    </w:div>
    <w:div w:id="210964894">
      <w:bodyDiv w:val="1"/>
      <w:marLeft w:val="0"/>
      <w:marRight w:val="0"/>
      <w:marTop w:val="0"/>
      <w:marBottom w:val="0"/>
      <w:divBdr>
        <w:top w:val="none" w:sz="0" w:space="0" w:color="auto"/>
        <w:left w:val="none" w:sz="0" w:space="0" w:color="auto"/>
        <w:bottom w:val="none" w:sz="0" w:space="0" w:color="auto"/>
        <w:right w:val="none" w:sz="0" w:space="0" w:color="auto"/>
      </w:divBdr>
    </w:div>
    <w:div w:id="364067736">
      <w:bodyDiv w:val="1"/>
      <w:marLeft w:val="0"/>
      <w:marRight w:val="0"/>
      <w:marTop w:val="0"/>
      <w:marBottom w:val="0"/>
      <w:divBdr>
        <w:top w:val="none" w:sz="0" w:space="0" w:color="auto"/>
        <w:left w:val="none" w:sz="0" w:space="0" w:color="auto"/>
        <w:bottom w:val="none" w:sz="0" w:space="0" w:color="auto"/>
        <w:right w:val="none" w:sz="0" w:space="0" w:color="auto"/>
      </w:divBdr>
    </w:div>
    <w:div w:id="430514762">
      <w:bodyDiv w:val="1"/>
      <w:marLeft w:val="0"/>
      <w:marRight w:val="0"/>
      <w:marTop w:val="0"/>
      <w:marBottom w:val="0"/>
      <w:divBdr>
        <w:top w:val="none" w:sz="0" w:space="0" w:color="auto"/>
        <w:left w:val="none" w:sz="0" w:space="0" w:color="auto"/>
        <w:bottom w:val="none" w:sz="0" w:space="0" w:color="auto"/>
        <w:right w:val="none" w:sz="0" w:space="0" w:color="auto"/>
      </w:divBdr>
      <w:divsChild>
        <w:div w:id="402797572">
          <w:marLeft w:val="360"/>
          <w:marRight w:val="0"/>
          <w:marTop w:val="0"/>
          <w:marBottom w:val="72"/>
          <w:divBdr>
            <w:top w:val="none" w:sz="0" w:space="0" w:color="auto"/>
            <w:left w:val="none" w:sz="0" w:space="0" w:color="auto"/>
            <w:bottom w:val="none" w:sz="0" w:space="0" w:color="auto"/>
            <w:right w:val="none" w:sz="0" w:space="0" w:color="auto"/>
          </w:divBdr>
        </w:div>
      </w:divsChild>
    </w:div>
    <w:div w:id="611744767">
      <w:bodyDiv w:val="1"/>
      <w:marLeft w:val="0"/>
      <w:marRight w:val="0"/>
      <w:marTop w:val="0"/>
      <w:marBottom w:val="0"/>
      <w:divBdr>
        <w:top w:val="none" w:sz="0" w:space="0" w:color="auto"/>
        <w:left w:val="none" w:sz="0" w:space="0" w:color="auto"/>
        <w:bottom w:val="none" w:sz="0" w:space="0" w:color="auto"/>
        <w:right w:val="none" w:sz="0" w:space="0" w:color="auto"/>
      </w:divBdr>
    </w:div>
    <w:div w:id="817694207">
      <w:bodyDiv w:val="1"/>
      <w:marLeft w:val="0"/>
      <w:marRight w:val="0"/>
      <w:marTop w:val="0"/>
      <w:marBottom w:val="0"/>
      <w:divBdr>
        <w:top w:val="none" w:sz="0" w:space="0" w:color="auto"/>
        <w:left w:val="none" w:sz="0" w:space="0" w:color="auto"/>
        <w:bottom w:val="none" w:sz="0" w:space="0" w:color="auto"/>
        <w:right w:val="none" w:sz="0" w:space="0" w:color="auto"/>
      </w:divBdr>
    </w:div>
    <w:div w:id="840436230">
      <w:bodyDiv w:val="1"/>
      <w:marLeft w:val="0"/>
      <w:marRight w:val="0"/>
      <w:marTop w:val="0"/>
      <w:marBottom w:val="0"/>
      <w:divBdr>
        <w:top w:val="none" w:sz="0" w:space="0" w:color="auto"/>
        <w:left w:val="none" w:sz="0" w:space="0" w:color="auto"/>
        <w:bottom w:val="none" w:sz="0" w:space="0" w:color="auto"/>
        <w:right w:val="none" w:sz="0" w:space="0" w:color="auto"/>
      </w:divBdr>
    </w:div>
    <w:div w:id="1174492462">
      <w:bodyDiv w:val="1"/>
      <w:marLeft w:val="0"/>
      <w:marRight w:val="0"/>
      <w:marTop w:val="0"/>
      <w:marBottom w:val="0"/>
      <w:divBdr>
        <w:top w:val="none" w:sz="0" w:space="0" w:color="auto"/>
        <w:left w:val="none" w:sz="0" w:space="0" w:color="auto"/>
        <w:bottom w:val="none" w:sz="0" w:space="0" w:color="auto"/>
        <w:right w:val="none" w:sz="0" w:space="0" w:color="auto"/>
      </w:divBdr>
    </w:div>
    <w:div w:id="1174762702">
      <w:bodyDiv w:val="1"/>
      <w:marLeft w:val="0"/>
      <w:marRight w:val="0"/>
      <w:marTop w:val="0"/>
      <w:marBottom w:val="0"/>
      <w:divBdr>
        <w:top w:val="none" w:sz="0" w:space="0" w:color="auto"/>
        <w:left w:val="none" w:sz="0" w:space="0" w:color="auto"/>
        <w:bottom w:val="none" w:sz="0" w:space="0" w:color="auto"/>
        <w:right w:val="none" w:sz="0" w:space="0" w:color="auto"/>
      </w:divBdr>
    </w:div>
    <w:div w:id="1201741908">
      <w:bodyDiv w:val="1"/>
      <w:marLeft w:val="0"/>
      <w:marRight w:val="0"/>
      <w:marTop w:val="0"/>
      <w:marBottom w:val="0"/>
      <w:divBdr>
        <w:top w:val="none" w:sz="0" w:space="0" w:color="auto"/>
        <w:left w:val="none" w:sz="0" w:space="0" w:color="auto"/>
        <w:bottom w:val="none" w:sz="0" w:space="0" w:color="auto"/>
        <w:right w:val="none" w:sz="0" w:space="0" w:color="auto"/>
      </w:divBdr>
      <w:divsChild>
        <w:div w:id="587692085">
          <w:marLeft w:val="360"/>
          <w:marRight w:val="0"/>
          <w:marTop w:val="200"/>
          <w:marBottom w:val="0"/>
          <w:divBdr>
            <w:top w:val="none" w:sz="0" w:space="0" w:color="auto"/>
            <w:left w:val="none" w:sz="0" w:space="0" w:color="auto"/>
            <w:bottom w:val="none" w:sz="0" w:space="0" w:color="auto"/>
            <w:right w:val="none" w:sz="0" w:space="0" w:color="auto"/>
          </w:divBdr>
        </w:div>
      </w:divsChild>
    </w:div>
    <w:div w:id="1244410304">
      <w:bodyDiv w:val="1"/>
      <w:marLeft w:val="0"/>
      <w:marRight w:val="0"/>
      <w:marTop w:val="0"/>
      <w:marBottom w:val="0"/>
      <w:divBdr>
        <w:top w:val="none" w:sz="0" w:space="0" w:color="auto"/>
        <w:left w:val="none" w:sz="0" w:space="0" w:color="auto"/>
        <w:bottom w:val="none" w:sz="0" w:space="0" w:color="auto"/>
        <w:right w:val="none" w:sz="0" w:space="0" w:color="auto"/>
      </w:divBdr>
      <w:divsChild>
        <w:div w:id="1191532794">
          <w:marLeft w:val="331"/>
          <w:marRight w:val="0"/>
          <w:marTop w:val="0"/>
          <w:marBottom w:val="0"/>
          <w:divBdr>
            <w:top w:val="none" w:sz="0" w:space="0" w:color="auto"/>
            <w:left w:val="none" w:sz="0" w:space="0" w:color="auto"/>
            <w:bottom w:val="none" w:sz="0" w:space="0" w:color="auto"/>
            <w:right w:val="none" w:sz="0" w:space="0" w:color="auto"/>
          </w:divBdr>
        </w:div>
        <w:div w:id="544177192">
          <w:marLeft w:val="331"/>
          <w:marRight w:val="0"/>
          <w:marTop w:val="0"/>
          <w:marBottom w:val="0"/>
          <w:divBdr>
            <w:top w:val="none" w:sz="0" w:space="0" w:color="auto"/>
            <w:left w:val="none" w:sz="0" w:space="0" w:color="auto"/>
            <w:bottom w:val="none" w:sz="0" w:space="0" w:color="auto"/>
            <w:right w:val="none" w:sz="0" w:space="0" w:color="auto"/>
          </w:divBdr>
        </w:div>
      </w:divsChild>
    </w:div>
    <w:div w:id="1370103111">
      <w:bodyDiv w:val="1"/>
      <w:marLeft w:val="0"/>
      <w:marRight w:val="0"/>
      <w:marTop w:val="0"/>
      <w:marBottom w:val="0"/>
      <w:divBdr>
        <w:top w:val="none" w:sz="0" w:space="0" w:color="auto"/>
        <w:left w:val="none" w:sz="0" w:space="0" w:color="auto"/>
        <w:bottom w:val="none" w:sz="0" w:space="0" w:color="auto"/>
        <w:right w:val="none" w:sz="0" w:space="0" w:color="auto"/>
      </w:divBdr>
      <w:divsChild>
        <w:div w:id="184290407">
          <w:marLeft w:val="360"/>
          <w:marRight w:val="0"/>
          <w:marTop w:val="200"/>
          <w:marBottom w:val="0"/>
          <w:divBdr>
            <w:top w:val="none" w:sz="0" w:space="0" w:color="auto"/>
            <w:left w:val="none" w:sz="0" w:space="0" w:color="auto"/>
            <w:bottom w:val="none" w:sz="0" w:space="0" w:color="auto"/>
            <w:right w:val="none" w:sz="0" w:space="0" w:color="auto"/>
          </w:divBdr>
        </w:div>
      </w:divsChild>
    </w:div>
    <w:div w:id="1403142714">
      <w:bodyDiv w:val="1"/>
      <w:marLeft w:val="0"/>
      <w:marRight w:val="0"/>
      <w:marTop w:val="0"/>
      <w:marBottom w:val="0"/>
      <w:divBdr>
        <w:top w:val="none" w:sz="0" w:space="0" w:color="auto"/>
        <w:left w:val="none" w:sz="0" w:space="0" w:color="auto"/>
        <w:bottom w:val="none" w:sz="0" w:space="0" w:color="auto"/>
        <w:right w:val="none" w:sz="0" w:space="0" w:color="auto"/>
      </w:divBdr>
      <w:divsChild>
        <w:div w:id="1261524433">
          <w:marLeft w:val="360"/>
          <w:marRight w:val="0"/>
          <w:marTop w:val="0"/>
          <w:marBottom w:val="72"/>
          <w:divBdr>
            <w:top w:val="none" w:sz="0" w:space="0" w:color="auto"/>
            <w:left w:val="none" w:sz="0" w:space="0" w:color="auto"/>
            <w:bottom w:val="none" w:sz="0" w:space="0" w:color="auto"/>
            <w:right w:val="none" w:sz="0" w:space="0" w:color="auto"/>
          </w:divBdr>
        </w:div>
      </w:divsChild>
    </w:div>
    <w:div w:id="1457749624">
      <w:bodyDiv w:val="1"/>
      <w:marLeft w:val="0"/>
      <w:marRight w:val="0"/>
      <w:marTop w:val="0"/>
      <w:marBottom w:val="0"/>
      <w:divBdr>
        <w:top w:val="none" w:sz="0" w:space="0" w:color="auto"/>
        <w:left w:val="none" w:sz="0" w:space="0" w:color="auto"/>
        <w:bottom w:val="none" w:sz="0" w:space="0" w:color="auto"/>
        <w:right w:val="none" w:sz="0" w:space="0" w:color="auto"/>
      </w:divBdr>
    </w:div>
    <w:div w:id="1720394701">
      <w:bodyDiv w:val="1"/>
      <w:marLeft w:val="0"/>
      <w:marRight w:val="0"/>
      <w:marTop w:val="0"/>
      <w:marBottom w:val="0"/>
      <w:divBdr>
        <w:top w:val="none" w:sz="0" w:space="0" w:color="auto"/>
        <w:left w:val="none" w:sz="0" w:space="0" w:color="auto"/>
        <w:bottom w:val="none" w:sz="0" w:space="0" w:color="auto"/>
        <w:right w:val="none" w:sz="0" w:space="0" w:color="auto"/>
      </w:divBdr>
    </w:div>
    <w:div w:id="1939826621">
      <w:bodyDiv w:val="1"/>
      <w:marLeft w:val="0"/>
      <w:marRight w:val="0"/>
      <w:marTop w:val="0"/>
      <w:marBottom w:val="0"/>
      <w:divBdr>
        <w:top w:val="none" w:sz="0" w:space="0" w:color="auto"/>
        <w:left w:val="none" w:sz="0" w:space="0" w:color="auto"/>
        <w:bottom w:val="none" w:sz="0" w:space="0" w:color="auto"/>
        <w:right w:val="none" w:sz="0" w:space="0" w:color="auto"/>
      </w:divBdr>
      <w:divsChild>
        <w:div w:id="529805962">
          <w:marLeft w:val="360"/>
          <w:marRight w:val="0"/>
          <w:marTop w:val="200"/>
          <w:marBottom w:val="0"/>
          <w:divBdr>
            <w:top w:val="none" w:sz="0" w:space="0" w:color="auto"/>
            <w:left w:val="none" w:sz="0" w:space="0" w:color="auto"/>
            <w:bottom w:val="none" w:sz="0" w:space="0" w:color="auto"/>
            <w:right w:val="none" w:sz="0" w:space="0" w:color="auto"/>
          </w:divBdr>
        </w:div>
      </w:divsChild>
    </w:div>
    <w:div w:id="2052728458">
      <w:bodyDiv w:val="1"/>
      <w:marLeft w:val="0"/>
      <w:marRight w:val="0"/>
      <w:marTop w:val="0"/>
      <w:marBottom w:val="0"/>
      <w:divBdr>
        <w:top w:val="none" w:sz="0" w:space="0" w:color="auto"/>
        <w:left w:val="none" w:sz="0" w:space="0" w:color="auto"/>
        <w:bottom w:val="none" w:sz="0" w:space="0" w:color="auto"/>
        <w:right w:val="none" w:sz="0" w:space="0" w:color="auto"/>
      </w:divBdr>
    </w:div>
    <w:div w:id="2052880838">
      <w:bodyDiv w:val="1"/>
      <w:marLeft w:val="0"/>
      <w:marRight w:val="0"/>
      <w:marTop w:val="0"/>
      <w:marBottom w:val="0"/>
      <w:divBdr>
        <w:top w:val="none" w:sz="0" w:space="0" w:color="auto"/>
        <w:left w:val="none" w:sz="0" w:space="0" w:color="auto"/>
        <w:bottom w:val="none" w:sz="0" w:space="0" w:color="auto"/>
        <w:right w:val="none" w:sz="0" w:space="0" w:color="auto"/>
      </w:divBdr>
      <w:divsChild>
        <w:div w:id="821972997">
          <w:marLeft w:val="331"/>
          <w:marRight w:val="0"/>
          <w:marTop w:val="0"/>
          <w:marBottom w:val="0"/>
          <w:divBdr>
            <w:top w:val="none" w:sz="0" w:space="0" w:color="auto"/>
            <w:left w:val="none" w:sz="0" w:space="0" w:color="auto"/>
            <w:bottom w:val="none" w:sz="0" w:space="0" w:color="auto"/>
            <w:right w:val="none" w:sz="0" w:space="0" w:color="auto"/>
          </w:divBdr>
        </w:div>
        <w:div w:id="2090693215">
          <w:marLeft w:val="331"/>
          <w:marRight w:val="0"/>
          <w:marTop w:val="0"/>
          <w:marBottom w:val="0"/>
          <w:divBdr>
            <w:top w:val="none" w:sz="0" w:space="0" w:color="auto"/>
            <w:left w:val="none" w:sz="0" w:space="0" w:color="auto"/>
            <w:bottom w:val="none" w:sz="0" w:space="0" w:color="auto"/>
            <w:right w:val="none" w:sz="0" w:space="0" w:color="auto"/>
          </w:divBdr>
        </w:div>
        <w:div w:id="2090226725">
          <w:marLeft w:val="331"/>
          <w:marRight w:val="0"/>
          <w:marTop w:val="0"/>
          <w:marBottom w:val="0"/>
          <w:divBdr>
            <w:top w:val="none" w:sz="0" w:space="0" w:color="auto"/>
            <w:left w:val="none" w:sz="0" w:space="0" w:color="auto"/>
            <w:bottom w:val="none" w:sz="0" w:space="0" w:color="auto"/>
            <w:right w:val="none" w:sz="0" w:space="0" w:color="auto"/>
          </w:divBdr>
        </w:div>
        <w:div w:id="1849829158">
          <w:marLeft w:val="331"/>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isability@leeds.ac.uk" TargetMode="External"/><Relationship Id="rId18" Type="http://schemas.openxmlformats.org/officeDocument/2006/relationships/image" Target="media/image4.jp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disability@leeds.ac.uk" TargetMode="Externa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g"/><Relationship Id="rId29" Type="http://schemas.openxmlformats.org/officeDocument/2006/relationships/hyperlink" Target="https://students.leeds.ac.uk/supportandwellbe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jp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funding@leeds.ac.uk" TargetMode="External"/><Relationship Id="rId23" Type="http://schemas.openxmlformats.org/officeDocument/2006/relationships/image" Target="media/image9.png"/><Relationship Id="rId28" Type="http://schemas.openxmlformats.org/officeDocument/2006/relationships/hyperlink" Target="mailto:security@leeds.ac.uk" TargetMode="Externa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yperlink" Target="http://togetheral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udents.leeds.ac.uk/info/10230/university_scholarships_and_funds/1212/international_leeds_hardship_fund" TargetMode="External"/><Relationship Id="rId22" Type="http://schemas.openxmlformats.org/officeDocument/2006/relationships/image" Target="media/image8.png"/><Relationship Id="rId27" Type="http://schemas.openxmlformats.org/officeDocument/2006/relationships/image" Target="media/image11.jpg"/><Relationship Id="rId30" Type="http://schemas.openxmlformats.org/officeDocument/2006/relationships/image" Target="media/image12.jp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WORK\Templates%20(old%20and%20new)\Conversion%20templates\arial14.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352710"/>
    <w:rsid w:val="00352710"/>
    <w:rsid w:val="00A12E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E0A73BF23260498FB956A3F2857341" ma:contentTypeVersion="12" ma:contentTypeDescription="Create a new document." ma:contentTypeScope="" ma:versionID="734beb50e8f395a8afe334137bd70555">
  <xsd:schema xmlns:xsd="http://www.w3.org/2001/XMLSchema" xmlns:xs="http://www.w3.org/2001/XMLSchema" xmlns:p="http://schemas.microsoft.com/office/2006/metadata/properties" xmlns:ns2="26a40760-a18b-4c23-8731-54ad71238559" xmlns:ns3="b207b05a-4463-4a74-aa48-267cd44e53b2" targetNamespace="http://schemas.microsoft.com/office/2006/metadata/properties" ma:root="true" ma:fieldsID="1aae4b39637eefe5ef62e36d65474e85" ns2:_="" ns3:_="">
    <xsd:import namespace="26a40760-a18b-4c23-8731-54ad71238559"/>
    <xsd:import namespace="b207b05a-4463-4a74-aa48-267cd44e53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a40760-a18b-4c23-8731-54ad712385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07b05a-4463-4a74-aa48-267cd44e53b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D95B7-4B16-4DAA-AB7A-5C9612614CF6}">
  <ds:schemaRefs>
    <ds:schemaRef ds:uri="http://schemas.microsoft.com/sharepoint/v3/contenttype/forms"/>
  </ds:schemaRefs>
</ds:datastoreItem>
</file>

<file path=customXml/itemProps2.xml><?xml version="1.0" encoding="utf-8"?>
<ds:datastoreItem xmlns:ds="http://schemas.openxmlformats.org/officeDocument/2006/customXml" ds:itemID="{D3688C96-7CE2-4966-84D0-C7B017309B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019406-068D-490B-B2B7-95F3342647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a40760-a18b-4c23-8731-54ad71238559"/>
    <ds:schemaRef ds:uri="b207b05a-4463-4a74-aa48-267cd44e53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AC214B-A5EA-4AFC-8DA3-659BD2109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arial14.dotm</Template>
  <TotalTime>1</TotalTime>
  <Pages>12</Pages>
  <Words>1423</Words>
  <Characters>8114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Flegg</dc:creator>
  <cp:lastModifiedBy>Leanne Carr</cp:lastModifiedBy>
  <cp:revision>2</cp:revision>
  <dcterms:created xsi:type="dcterms:W3CDTF">2020-08-11T09:49:00Z</dcterms:created>
  <dcterms:modified xsi:type="dcterms:W3CDTF">2020-08-11T09:49:00Z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0x010100E6E0A73BF23260498FB956A3F2857341</vt:lpwstr>
  </property>
</Properties>
</file>