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word/glossary/webSettings.xml" ContentType="application/vnd.openxmlformats-officedocument.wordprocessingml.webSetting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numbering.xml" ContentType="application/vnd.openxmlformats-officedocument.wordprocessingml.numbering+xml"/>
  <Override PartName="/word/glossary/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57D" w:rsidRPr="00745577" w:rsidRDefault="00745577">
      <w:pPr>
        <w:rPr>
          <w14:textOutline w14:w="9525" w14:cap="rnd" w14:cmpd="sng" w14:algn="ctr">
            <w14:solidFill>
              <w14:schemeClr w14:val="bg1">
                <w14:lumMod w14:val="65000"/>
              </w14:schemeClr>
            </w14:solidFill>
            <w14:prstDash w14:val="solid"/>
            <w14:bevel/>
          </w14:textOutline>
        </w:rPr>
      </w:pPr>
      <w:r>
        <w:rPr>
          <w:noProof/>
          <w:lang w:val="en-GB" w:eastAsia="en-GB"/>
        </w:rPr>
        <w:drawing>
          <wp:inline distT="0" distB="0" distL="0" distR="0" wp14:anchorId="57BDEE7E" wp14:editId="67A765CC">
            <wp:extent cx="2771775" cy="2343150"/>
            <wp:effectExtent l="0" t="0" r="9525" b="0"/>
            <wp:docPr id="3" name="Picture 3" descr="Image result for marjorie and arnold ziff building university of l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rjorie and arnold ziff building university of lee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670" cy="2351515"/>
                    </a:xfrm>
                    <a:prstGeom prst="rect">
                      <a:avLst/>
                    </a:prstGeom>
                    <a:noFill/>
                    <a:ln>
                      <a:noFill/>
                    </a:ln>
                  </pic:spPr>
                </pic:pic>
              </a:graphicData>
            </a:graphic>
          </wp:inline>
        </w:drawing>
      </w:r>
      <w:r>
        <w:rPr>
          <w:noProof/>
          <w:lang w:val="en-GB" w:eastAsia="en-GB"/>
        </w:rPr>
        <mc:AlternateContent>
          <mc:Choice Requires="wps">
            <w:drawing>
              <wp:anchor distT="45720" distB="45720" distL="114300" distR="114300" simplePos="0" relativeHeight="251659264" behindDoc="0" locked="0" layoutInCell="1" allowOverlap="1">
                <wp:simplePos x="0" y="0"/>
                <wp:positionH relativeFrom="column">
                  <wp:posOffset>3048000</wp:posOffset>
                </wp:positionH>
                <wp:positionV relativeFrom="paragraph">
                  <wp:posOffset>0</wp:posOffset>
                </wp:positionV>
                <wp:extent cx="2105025" cy="22288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228850"/>
                        </a:xfrm>
                        <a:prstGeom prst="rect">
                          <a:avLst/>
                        </a:prstGeom>
                        <a:solidFill>
                          <a:schemeClr val="accent1">
                            <a:lumMod val="20000"/>
                            <a:lumOff val="80000"/>
                          </a:schemeClr>
                        </a:solidFill>
                        <a:ln>
                          <a:noFill/>
                          <a:headEnd/>
                          <a:tailEnd/>
                        </a:ln>
                      </wps:spPr>
                      <wps:style>
                        <a:lnRef idx="2">
                          <a:schemeClr val="accent3"/>
                        </a:lnRef>
                        <a:fillRef idx="1">
                          <a:schemeClr val="lt1"/>
                        </a:fillRef>
                        <a:effectRef idx="0">
                          <a:schemeClr val="accent3"/>
                        </a:effectRef>
                        <a:fontRef idx="minor">
                          <a:schemeClr val="dk1"/>
                        </a:fontRef>
                      </wps:style>
                      <wps:txbx>
                        <w:txbxContent>
                          <w:p w:rsidR="00745577" w:rsidRPr="00745577" w:rsidRDefault="00745577" w:rsidP="00BD7E14">
                            <w:pPr>
                              <w:shd w:val="clear" w:color="auto" w:fill="99CB38" w:themeFill="accent1"/>
                              <w:jc w:val="center"/>
                              <w:rPr>
                                <w:sz w:val="56"/>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577">
                              <w:rPr>
                                <w:sz w:val="56"/>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things your tutor </w:t>
                            </w:r>
                            <w:r w:rsidRPr="00D94127">
                              <w:rPr>
                                <w:color w:val="auto"/>
                                <w:sz w:val="56"/>
                                <w:szCs w:val="52"/>
                                <w14:shadow w14:blurRad="38100" w14:dist="19050" w14:dir="2700000" w14:sx="100000" w14:sy="100000" w14:kx="0" w14:ky="0" w14:algn="tl">
                                  <w14:schemeClr w14:val="dk1">
                                    <w14:alpha w14:val="60000"/>
                                  </w14:schemeClr>
                                </w14:shadow>
                                <w14:textOutline w14:w="12700" w14:cap="flat" w14:cmpd="sng" w14:algn="ctr">
                                  <w14:solidFill>
                                    <w14:schemeClr w14:val="bg1">
                                      <w14:lumMod w14:val="65000"/>
                                    </w14:schemeClr>
                                  </w14:solidFill>
                                  <w14:prstDash w14:val="solid"/>
                                  <w14:round/>
                                </w14:textOutline>
                              </w:rPr>
                              <w:t>wished</w:t>
                            </w:r>
                            <w:r w:rsidRPr="00745577">
                              <w:rPr>
                                <w:sz w:val="56"/>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knew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0pt;margin-top:0;width:165.75pt;height:17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" fillcolor="#eaf4d7 [660]" stroked="f" strokeweight="1pt">
                <v:textbox>
                  <w:txbxContent>
                    <w:p w:rsidR="00745577" w:rsidRPr="00745577" w:rsidRDefault="00745577" w:rsidP="00BD7E14">
                      <w:pPr>
                        <w:shd w:val="clear" w:color="auto" w:fill="99CB38" w:themeFill="accent1"/>
                        <w:jc w:val="center"/>
                        <w:rPr>
                          <w:sz w:val="56"/>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577">
                        <w:rPr>
                          <w:sz w:val="56"/>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things your tutor </w:t>
                      </w:r>
                      <w:r w:rsidRPr="00D94127">
                        <w:rPr>
                          <w:color w:val="auto"/>
                          <w:sz w:val="56"/>
                          <w:szCs w:val="52"/>
                          <w14:shadow w14:blurRad="38100" w14:dist="19050" w14:dir="2700000" w14:sx="100000" w14:sy="100000" w14:kx="0" w14:ky="0" w14:algn="tl">
                            <w14:schemeClr w14:val="dk1">
                              <w14:alpha w14:val="60000"/>
                            </w14:schemeClr>
                          </w14:shadow>
                          <w14:textOutline w14:w="12700" w14:cap="flat" w14:cmpd="sng" w14:algn="ctr">
                            <w14:solidFill>
                              <w14:schemeClr w14:val="bg1">
                                <w14:lumMod w14:val="65000"/>
                              </w14:schemeClr>
                            </w14:solidFill>
                            <w14:prstDash w14:val="solid"/>
                            <w14:round/>
                          </w14:textOutline>
                        </w:rPr>
                        <w:t>wished</w:t>
                      </w:r>
                      <w:r w:rsidRPr="00745577">
                        <w:rPr>
                          <w:sz w:val="56"/>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knew</w:t>
                      </w:r>
                    </w:p>
                  </w:txbxContent>
                </v:textbox>
                <w10:wrap type="square"/>
              </v:shape>
            </w:pict>
          </mc:Fallback>
        </mc:AlternateContent>
      </w:r>
      <w:r w:rsidR="0073157D">
        <w:br w:type="page"/>
      </w:r>
    </w:p>
    <w:p w:rsidR="00745577" w:rsidRDefault="00745577" w:rsidP="00BB1CBA">
      <w:pPr>
        <w:spacing w:after="0"/>
        <w:rPr>
          <w:sz w:val="2"/>
        </w:rPr>
      </w:pPr>
    </w:p>
    <w:p w:rsidR="00745577" w:rsidRPr="00745577" w:rsidRDefault="00745577" w:rsidP="00745577">
      <w:pPr>
        <w:rPr>
          <w:sz w:val="2"/>
        </w:rPr>
      </w:pPr>
    </w:p>
    <w:p w:rsidR="00745577" w:rsidRDefault="00745577" w:rsidP="00745577">
      <w:pPr>
        <w:rPr>
          <w:sz w:val="2"/>
        </w:rPr>
      </w:pPr>
    </w:p>
    <w:p w:rsidR="00712163" w:rsidRDefault="00712163" w:rsidP="00745577">
      <w:pPr>
        <w:rPr>
          <w:sz w:val="2"/>
        </w:rPr>
      </w:pPr>
    </w:p>
    <w:p w:rsidR="00712163" w:rsidRDefault="00712163" w:rsidP="00745577">
      <w:pPr>
        <w:rPr>
          <w:sz w:val="2"/>
        </w:rPr>
      </w:pPr>
    </w:p>
    <w:p w:rsidR="00712163" w:rsidRPr="00712163" w:rsidRDefault="00712163" w:rsidP="00712163">
      <w:pPr>
        <w:pStyle w:val="Heading1"/>
        <w:rPr>
          <w:sz w:val="36"/>
          <w:szCs w:val="36"/>
        </w:rPr>
      </w:pPr>
      <w:r w:rsidRPr="00712163">
        <w:rPr>
          <w:sz w:val="36"/>
          <w:szCs w:val="36"/>
        </w:rPr>
        <w:t>Who we are</w:t>
      </w:r>
    </w:p>
    <w:p w:rsidR="00712163" w:rsidRDefault="00712163" w:rsidP="00745577">
      <w:pPr>
        <w:rPr>
          <w:sz w:val="2"/>
        </w:rPr>
      </w:pPr>
      <w:r w:rsidRPr="00712163">
        <w:rPr>
          <w:noProof/>
          <w:sz w:val="2"/>
          <w:lang w:val="en-GB" w:eastAsia="en-GB"/>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179705</wp:posOffset>
                </wp:positionV>
                <wp:extent cx="6381750" cy="428625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4286250"/>
                        </a:xfrm>
                        <a:prstGeom prst="rect">
                          <a:avLst/>
                        </a:prstGeom>
                        <a:solidFill>
                          <a:srgbClr val="FFFFFF"/>
                        </a:solidFill>
                        <a:ln w="9525">
                          <a:noFill/>
                          <a:miter lim="800000"/>
                          <a:headEnd/>
                          <a:tailEnd/>
                        </a:ln>
                      </wps:spPr>
                      <wps:txbx>
                        <w:txbxContent>
                          <w:p w:rsidR="00712163" w:rsidRPr="00712163" w:rsidRDefault="00712163" w:rsidP="00D94127">
                            <w:pPr>
                              <w:pStyle w:val="Heading2"/>
                              <w:spacing w:line="360" w:lineRule="auto"/>
                              <w:rPr>
                                <w:rFonts w:eastAsiaTheme="minorEastAsia" w:cstheme="minorBidi"/>
                                <w:b w:val="0"/>
                                <w:bCs w:val="0"/>
                                <w:color w:val="000000" w:themeColor="text1"/>
                                <w:szCs w:val="20"/>
                              </w:rPr>
                            </w:pPr>
                            <w:r w:rsidRPr="00712163">
                              <w:rPr>
                                <w:rFonts w:eastAsiaTheme="minorEastAsia" w:cstheme="minorBidi"/>
                                <w:b w:val="0"/>
                                <w:bCs w:val="0"/>
                                <w:color w:val="000000" w:themeColor="text1"/>
                                <w:szCs w:val="20"/>
                              </w:rPr>
                              <w:t>We are committed to providing a first-class student experience delivering advice, guidance and support in a confidential and friendly environment. From initial enquiry, through an introduction to university life and during their whole academic career, prospective and current students have plenty of formal and informal opportunities to gain information, advice and guidance from our experienced and sympathetic staff.</w:t>
                            </w:r>
                          </w:p>
                          <w:tbl>
                            <w:tblPr>
                              <w:tblW w:w="2621" w:type="pct"/>
                              <w:jc w:val="center"/>
                              <w:tblLayout w:type="fixed"/>
                              <w:tblCellMar>
                                <w:left w:w="115" w:type="dxa"/>
                                <w:right w:w="115" w:type="dxa"/>
                              </w:tblCellMar>
                              <w:tblLook w:val="0600" w:firstRow="0" w:lastRow="0" w:firstColumn="0" w:lastColumn="0" w:noHBand="1" w:noVBand="1"/>
                            </w:tblPr>
                            <w:tblGrid>
                              <w:gridCol w:w="5118"/>
                            </w:tblGrid>
                            <w:tr w:rsidR="00712163" w:rsidRPr="00745577" w:rsidTr="0031435C">
                              <w:trPr>
                                <w:trHeight w:val="441"/>
                                <w:jc w:val="center"/>
                              </w:trPr>
                              <w:tc>
                                <w:tcPr>
                                  <w:tcW w:w="1645" w:type="dxa"/>
                                </w:tcPr>
                                <w:p w:rsidR="00712163" w:rsidRDefault="00712163" w:rsidP="00712163"/>
                                <w:p w:rsidR="00712163" w:rsidRPr="00745577" w:rsidRDefault="00712163" w:rsidP="00712163">
                                  <w:pPr>
                                    <w:spacing w:before="280" w:after="280" w:line="264" w:lineRule="auto"/>
                                    <w:jc w:val="center"/>
                                    <w:rPr>
                                      <w:b/>
                                      <w:i/>
                                      <w:caps/>
                                      <w:color w:val="63A537" w:themeColor="accent2"/>
                                      <w:sz w:val="24"/>
                                    </w:rPr>
                                  </w:pPr>
                                  <w:r w:rsidRPr="00745577">
                                    <w:rPr>
                                      <w:b/>
                                      <w:i/>
                                      <w:iCs/>
                                      <w:caps/>
                                      <w:color w:val="63A537" w:themeColor="accent2"/>
                                      <w:sz w:val="24"/>
                                      <w:szCs w:val="34"/>
                                    </w:rPr>
                                    <w:t>We constantly strive to deliver excellent customer service to all of our users, and your feedback is a vital part of this. We value your views and opinions and we welcome all suggestions and constructive feedback – positive or negative.</w:t>
                                  </w:r>
                                </w:p>
                                <w:p w:rsidR="00712163" w:rsidRPr="00745577" w:rsidRDefault="00712163" w:rsidP="00712163"/>
                              </w:tc>
                            </w:tr>
                          </w:tbl>
                          <w:p w:rsidR="00712163" w:rsidRDefault="00712163"/>
                          <w:p w:rsidR="00712163" w:rsidRDefault="007121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1.3pt;margin-top:14.15pt;width:502.5pt;height:33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" stroked="f">
                <v:textbox>
                  <w:txbxContent>
                    <w:p w:rsidR="00712163" w:rsidRPr="00712163" w:rsidRDefault="00712163" w:rsidP="00D94127">
                      <w:pPr>
                        <w:pStyle w:val="Heading2"/>
                        <w:spacing w:line="360" w:lineRule="auto"/>
                        <w:rPr>
                          <w:rFonts w:eastAsiaTheme="minorEastAsia" w:cstheme="minorBidi"/>
                          <w:b w:val="0"/>
                          <w:bCs w:val="0"/>
                          <w:color w:val="000000" w:themeColor="text1"/>
                          <w:szCs w:val="20"/>
                        </w:rPr>
                      </w:pPr>
                      <w:r w:rsidRPr="00712163">
                        <w:rPr>
                          <w:rFonts w:eastAsiaTheme="minorEastAsia" w:cstheme="minorBidi"/>
                          <w:b w:val="0"/>
                          <w:bCs w:val="0"/>
                          <w:color w:val="000000" w:themeColor="text1"/>
                          <w:szCs w:val="20"/>
                        </w:rPr>
                        <w:t>We are committed to providing a first-class student experience delivering advice, guidance and support in a confidential and friendly environment. From initial enquiry, through an introduction to university life and during their whole academic career, prospective and current students have plenty of formal and informal opportunities to gain information, advice and guidance from our experienced and sympathetic staff.</w:t>
                      </w:r>
                    </w:p>
                    <w:tbl>
                      <w:tblPr>
                        <w:tblW w:w="2621" w:type="pct"/>
                        <w:jc w:val="center"/>
                        <w:tblLayout w:type="fixed"/>
                        <w:tblCellMar>
                          <w:left w:w="115" w:type="dxa"/>
                          <w:right w:w="115" w:type="dxa"/>
                        </w:tblCellMar>
                        <w:tblLook w:val="0600" w:firstRow="0" w:lastRow="0" w:firstColumn="0" w:lastColumn="0" w:noHBand="1" w:noVBand="1"/>
                      </w:tblPr>
                      <w:tblGrid>
                        <w:gridCol w:w="5118"/>
                      </w:tblGrid>
                      <w:tr w:rsidR="00712163" w:rsidRPr="00745577" w:rsidTr="0031435C">
                        <w:trPr>
                          <w:trHeight w:val="441"/>
                          <w:jc w:val="center"/>
                        </w:trPr>
                        <w:tc>
                          <w:tcPr>
                            <w:tcW w:w="1645" w:type="dxa"/>
                          </w:tcPr>
                          <w:p w:rsidR="00712163" w:rsidRDefault="00712163" w:rsidP="00712163"/>
                          <w:p w:rsidR="00712163" w:rsidRPr="00745577" w:rsidRDefault="00712163" w:rsidP="00712163">
                            <w:pPr>
                              <w:spacing w:before="280" w:after="280" w:line="264" w:lineRule="auto"/>
                              <w:jc w:val="center"/>
                              <w:rPr>
                                <w:b/>
                                <w:i/>
                                <w:caps/>
                                <w:color w:val="63A537" w:themeColor="accent2"/>
                                <w:sz w:val="24"/>
                              </w:rPr>
                            </w:pPr>
                            <w:r w:rsidRPr="00745577">
                              <w:rPr>
                                <w:b/>
                                <w:i/>
                                <w:iCs/>
                                <w:caps/>
                                <w:color w:val="63A537" w:themeColor="accent2"/>
                                <w:sz w:val="24"/>
                                <w:szCs w:val="34"/>
                              </w:rPr>
                              <w:t>We constantly strive to deliver excellent customer service to all of our users, and your feedback is a vital part of this. We value your views and opinions and we welcome all suggestions and constructive feedback – positive or negative.</w:t>
                            </w:r>
                          </w:p>
                          <w:p w:rsidR="00712163" w:rsidRPr="00745577" w:rsidRDefault="00712163" w:rsidP="00712163"/>
                        </w:tc>
                      </w:tr>
                    </w:tbl>
                    <w:p w:rsidR="00712163" w:rsidRDefault="00712163"/>
                    <w:p w:rsidR="00712163" w:rsidRDefault="00712163"/>
                  </w:txbxContent>
                </v:textbox>
                <w10:wrap type="square" anchorx="margin"/>
              </v:shape>
            </w:pict>
          </mc:Fallback>
        </mc:AlternateContent>
      </w: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r>
        <w:rPr>
          <w:noProof/>
          <w:lang w:val="en-GB" w:eastAsia="en-GB"/>
        </w:rPr>
        <mc:AlternateContent>
          <mc:Choice Requires="wpg">
            <w:drawing>
              <wp:inline distT="0" distB="0" distL="0" distR="0" wp14:anchorId="49F4D0CC" wp14:editId="4FFB114D">
                <wp:extent cx="4029075" cy="2062802"/>
                <wp:effectExtent l="19050" t="0" r="47625" b="13970"/>
                <wp:docPr id="517" name="Group 517" descr="Cod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29075" cy="2062802"/>
                          <a:chOff x="0" y="0"/>
                          <a:chExt cx="6400800" cy="3275965"/>
                        </a:xfrm>
                      </wpg:grpSpPr>
                      <wpg:grpSp>
                        <wpg:cNvPr id="518" name="Group 518"/>
                        <wpg:cNvGrpSpPr/>
                        <wpg:grpSpPr>
                          <a:xfrm>
                            <a:off x="0" y="85725"/>
                            <a:ext cx="6400800" cy="3190240"/>
                            <a:chOff x="0" y="0"/>
                            <a:chExt cx="6843395" cy="3316381"/>
                          </a:xfrm>
                        </wpg:grpSpPr>
                        <wps:wsp>
                          <wps:cNvPr id="519" name="Freeform 27">
                            <a:extLst/>
                          </wps:cNvPr>
                          <wps:cNvSpPr/>
                          <wps:spPr>
                            <a:xfrm>
                              <a:off x="0" y="0"/>
                              <a:ext cx="6843395" cy="330644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Freeform 27" descr="Coding Closeup Shot" title="Coding Closeup Shot">
                            <a:extLst/>
                          </wps:cNvPr>
                          <wps:cNvSpPr/>
                          <wps:spPr>
                            <a:xfrm>
                              <a:off x="125506" y="125506"/>
                              <a:ext cx="6603365" cy="319087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a:blip r:embed="rId13">
                                <a:extLst>
                                  <a:ext uri="{BEBA8EAE-BF5A-486C-A8C5-ECC9F3942E4B}">
                                    <a14:imgProps xmlns:a14="http://schemas.microsoft.com/office/drawing/2010/main">
                                      <a14:imgLayer>
                                        <a14:imgEffect>
                                          <a14:saturation sat="0"/>
                                        </a14:imgEffect>
                                      </a14:imgLayer>
                                    </a14:imgProps>
                                  </a:ext>
                                </a:extLst>
                              </a:blip>
                              <a:srcRect/>
                              <a:stretch>
                                <a:fillRect l="-3229" t="-2816" r="-2204" b="-2356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1" name="Oval 521"/>
                        <wps:cNvSpPr/>
                        <wps:spPr>
                          <a:xfrm>
                            <a:off x="457200" y="185737"/>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Oval 522"/>
                        <wps:cNvSpPr/>
                        <wps:spPr>
                          <a:xfrm>
                            <a:off x="814387" y="14287"/>
                            <a:ext cx="1703070" cy="170307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Oval 523"/>
                        <wps:cNvSpPr/>
                        <wps:spPr>
                          <a:xfrm>
                            <a:off x="4371975" y="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Oval 524"/>
                        <wps:cNvSpPr/>
                        <wps:spPr>
                          <a:xfrm>
                            <a:off x="3443287" y="200025"/>
                            <a:ext cx="2952750" cy="295275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F7B2CCE" id="Group 517" o:spid="_x0000_s1026" alt="Code" style="width:317.25pt;height:162.45pt;mso-position-horizontal-relative:char;mso-position-vertical-relative:line" coordsize="64008,32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">
                <o:lock v:ext="edit" aspectratio="t"/>
                <v:group id="Group 518" o:spid="_x0000_s1027" style="position:absolute;top:857;width:64008;height:31902" coordsize="68433,3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27" o:spid="_x0000_s1028" style="position:absolute;width:68433;height:33064;visibility:visible;mso-wrap-style:square;v-text-anchor:middle" coordsize="6389774,3088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wZ8MA&#10;AADcAAAADwAAAGRycy9kb3ducmV2LnhtbESPQYvCMBSE74L/ITzBm6aKu2g1isgKe1utRa/P5tkW&#10;m5fSZLX99xthweMwM98wq01rKvGgxpWWFUzGEQjizOqScwXpaT+ag3AeWWNlmRR05GCz7vdWGGv7&#10;5CM9Ep+LAGEXo4LC+zqW0mUFGXRjWxMH72Ybgz7IJpe6wWeAm0pOo+hTGiw5LBRY066g7J78GgWz&#10;n68jJafu2p3Tw4Iv9mz2qVFqOGi3SxCeWv8O/7e/tYKPyQJeZ8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QwZ8MAAADcAAAADwAAAAAAAAAAAAAAAACYAgAAZHJzL2Rv&#10;d25yZXYueG1sUEsFBgAAAAAEAAQA9QAAAIgDAAAAAA==&#10;" path="m3194887,c4905718,,6302743,1343562,6388386,3033109r1388,54895l,3088004r1388,-54895c87031,1343562,1484056,,3194887,xe" filled="f" strokecolor="#63a537 [3205]" strokeweight="1pt">
                    <v:stroke joinstyle="miter"/>
                    <v:path arrowok="t" o:connecttype="custom" o:connectlocs="3421698,0;6841908,3247667;6843395,3306445;0,3306445;1487,3247667;3421698,0" o:connectangles="0,0,0,0,0,0"/>
                  </v:shape>
                  <v:shape id="Freeform 27" o:spid="_x0000_s1029" alt="Coding Closeup Shot" style="position:absolute;left:1255;top:1255;width:66033;height:31908;visibility:visible;mso-wrap-style:square;v-text-anchor:middle" coordsize="6389774,3088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wf8EA&#10;AADcAAAADwAAAGRycy9kb3ducmV2LnhtbERPTWsCMRC9F/wPYQreaqKglNW4SMFST1JtKb0Nm3E3&#10;azJZNlHXf98chB4f73tVDt6JK/XRBtYwnSgQxFUwlmsNX8ftyyuImJANusCk4U4RyvXoaYWFCTf+&#10;pOsh1SKHcCxQQ5NSV0gZq4Y8xknoiDN3Cr3HlGFfS9PjLYd7J2dKLaRHy7mhwY7eGqrOh4vX8GN/&#10;5+3+3bGqVLA7235fjlOn9fh52CxBJBrSv/jh/jAa5rM8P5/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I8H/BAAAA3AAAAA8AAAAAAAAAAAAAAAAAmAIAAGRycy9kb3du&#10;cmV2LnhtbFBLBQYAAAAABAAEAPUAAACGAwAAAAA=&#10;" path="m3194887,c4905718,,6302743,1343562,6388386,3033109r1388,54895l,3088004r1388,-54895c87031,1343562,1484056,,3194887,xe" stroked="f" strokeweight="1pt">
                    <v:fill r:id="rId14" o:title="Coding Closeup Shot" recolor="t" rotate="t" type="frame"/>
                    <v:stroke joinstyle="miter"/>
                    <v:path arrowok="t" o:connecttype="custom" o:connectlocs="3301682,0;6601931,3134151;6603365,3190875;0,3190875;1434,3134151;3301682,0" o:connectangles="0,0,0,0,0,0"/>
                  </v:shape>
                </v:group>
                <v:oval id="Oval 521" o:spid="_x0000_s1030" style="position:absolute;left:4572;top:1857;width:3581;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AWx8MA&#10;AADcAAAADwAAAGRycy9kb3ducmV2LnhtbESPQWsCMRSE70L/Q3iFXkSzCoqsRlkKBQ+l1lU8PzbP&#10;3eDmZZukuv33piB4HGbmG2a16W0rruSDcaxgMs5AEFdOG64VHA8fowWIEJE1to5JwR8F2KxfBivM&#10;tbvxnq5lrEWCcMhRQRNjl0sZqoYshrHriJN3dt5iTNLXUnu8Jbht5TTL5tKi4bTQYEfvDVWX8tcq&#10;GHpZ9P5rJn/Y1mb3ubWm+D4p9fbaF0sQkfr4DD/aW61gNp3A/5l0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AWx8MAAADcAAAADwAAAAAAAAAAAAAAAACYAgAAZHJzL2Rv&#10;d25yZXYueG1sUEsFBgAAAAAEAAQA9QAAAIgDAAAAAA==&#10;" fillcolor="#99cb38 [3204]" stroked="f" strokeweight="1pt">
                  <v:stroke joinstyle="miter"/>
                </v:oval>
                <v:oval id="Oval 522" o:spid="_x0000_s1031" style="position:absolute;left:8143;top:142;width:17031;height:17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TXsMA&#10;AADcAAAADwAAAGRycy9kb3ducmV2LnhtbESP0WrCQBRE3wv+w3KFvjWbBGxt6irSoJi+qfmAS/aa&#10;BLN3Q3ar2793C4U+DjNzhlltghnEjSbXW1aQJSkI4sbqnlsF9Xn3sgThPLLGwTIp+CEHm/XsaYWF&#10;tnc+0u3kWxEh7ApU0Hk/FlK6piODLrEjcfQudjLoo5xaqSe8R7gZZJ6mr9Jgz3Ghw5E+O2qup2+j&#10;AK9fodZvY2WzUPXt4b3cN1Wp1PM8bD9AeAr+P/zXPmgFizyH3zPx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pTXsMAAADcAAAADwAAAAAAAAAAAAAAAACYAgAAZHJzL2Rv&#10;d25yZXYueG1sUEsFBgAAAAAEAAQA9QAAAIgDAAAAAA==&#10;" filled="f" strokecolor="#99cb38 [3204]" strokeweight="1pt">
                  <v:stroke joinstyle="miter"/>
                </v:oval>
                <v:oval id="Oval 523" o:spid="_x0000_s1032" style="position:absolute;left:43719;width:1255;height:1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U1MYA&#10;AADcAAAADwAAAGRycy9kb3ducmV2LnhtbESPQWvCQBSE74L/YXlCb7pRsS2pqxRhi4KgpqX0+Jp9&#10;TUKzb0N2jfHfdwWhx2FmvmGW697WoqPWV44VTCcJCOLcmYoLBR/vevwMwgdkg7VjUnAlD+vVcLDE&#10;1LgLn6jLQiEihH2KCsoQmlRKn5dk0U9cQxy9H9daDFG2hTQtXiLc1nKWJI/SYsVxocSGNiXlv9nZ&#10;KphvDofT06d++/7aHo87vdfdtNFKPYz61xcQgfrwH763t0bBYjaH2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AU1MYAAADcAAAADwAAAAAAAAAAAAAAAACYAgAAZHJz&#10;L2Rvd25yZXYueG1sUEsFBgAAAAAEAAQA9QAAAIsDAAAAAA==&#10;" fillcolor="#37a76f [3206]" stroked="f" strokeweight="1pt">
                  <v:stroke joinstyle="miter"/>
                </v:oval>
                <v:oval id="Oval 524" o:spid="_x0000_s1033" style="position:absolute;left:34432;top:2000;width:29528;height:29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9uscQA&#10;AADcAAAADwAAAGRycy9kb3ducmV2LnhtbESP0WrCQBRE3wv+w3IF35pNxNY2dSOiWEzfqvmAS/Y2&#10;CWbvhuyq69+7hUIfh5k5w6zWwfTiSqPrLCvIkhQEcW11x42C6rR/fgPhPLLG3jIpuJODdTF5WmGu&#10;7Y2/6Xr0jYgQdjkqaL0fcild3ZJBl9iBOHo/djTooxwbqUe8Rbjp5TxNX6XBjuNCiwNtW6rPx4tR&#10;gOevUOnlUNoslF1zeN991uVOqdk0bD5AeAr+P/zXPmgFL/MF/J6JR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brHEAAAA3AAAAA8AAAAAAAAAAAAAAAAAmAIAAGRycy9k&#10;b3ducmV2LnhtbFBLBQYAAAAABAAEAPUAAACJAwAAAAA=&#10;" filled="f" strokecolor="#99cb38 [3204]" strokeweight="1pt">
                  <v:stroke joinstyle="miter"/>
                </v:oval>
                <w10:anchorlock/>
              </v:group>
            </w:pict>
          </mc:Fallback>
        </mc:AlternateContent>
      </w: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12163">
      <w:pPr>
        <w:shd w:val="clear" w:color="auto" w:fill="99CB38" w:themeFill="accent1"/>
        <w:rPr>
          <w:rFonts w:ascii="Calibri" w:eastAsia="Times New Roman" w:hAnsi="Calibri" w:cs="Times New Roman"/>
          <w:color w:val="415717"/>
          <w:sz w:val="44"/>
        </w:rPr>
      </w:pPr>
      <w:r>
        <w:rPr>
          <w:rFonts w:ascii="Calibri" w:eastAsia="Times New Roman" w:hAnsi="Calibri" w:cs="Times New Roman"/>
          <w:color w:val="415717"/>
          <w:sz w:val="44"/>
        </w:rPr>
        <w:t>5</w:t>
      </w:r>
      <w:r w:rsidRPr="00712163">
        <w:rPr>
          <w:rFonts w:ascii="Calibri" w:eastAsia="Times New Roman" w:hAnsi="Calibri" w:cs="Times New Roman"/>
          <w:color w:val="415717"/>
          <w:sz w:val="44"/>
        </w:rPr>
        <w:t xml:space="preserve"> THINGS WE WISH YOU KNEW!</w:t>
      </w:r>
    </w:p>
    <w:p w:rsidR="00712163" w:rsidRDefault="00712163" w:rsidP="00745577">
      <w:pPr>
        <w:rPr>
          <w:sz w:val="2"/>
        </w:rPr>
      </w:pPr>
    </w:p>
    <w:p w:rsidR="00712163" w:rsidRDefault="00712163" w:rsidP="00745577">
      <w:pPr>
        <w:rPr>
          <w:sz w:val="2"/>
        </w:rPr>
      </w:pPr>
    </w:p>
    <w:p w:rsidR="00712163" w:rsidRPr="00712163" w:rsidRDefault="00712163" w:rsidP="00745577">
      <w:pPr>
        <w:rPr>
          <w:b/>
          <w:sz w:val="28"/>
        </w:rPr>
      </w:pPr>
      <w:r w:rsidRPr="00712163">
        <w:rPr>
          <w:b/>
          <w:sz w:val="28"/>
        </w:rPr>
        <w:t xml:space="preserve">Rules and </w:t>
      </w:r>
      <w:proofErr w:type="spellStart"/>
      <w:r w:rsidRPr="00712163">
        <w:rPr>
          <w:b/>
          <w:sz w:val="28"/>
        </w:rPr>
        <w:t>Regs</w:t>
      </w:r>
      <w:proofErr w:type="spellEnd"/>
    </w:p>
    <w:p w:rsidR="00712163" w:rsidRPr="00D94127" w:rsidRDefault="00712163" w:rsidP="00D94127">
      <w:pPr>
        <w:spacing w:line="360" w:lineRule="auto"/>
        <w:rPr>
          <w:sz w:val="28"/>
        </w:rPr>
      </w:pPr>
      <w:r w:rsidRPr="00D94127">
        <w:rPr>
          <w:sz w:val="28"/>
        </w:rPr>
        <w:t xml:space="preserve">Ensure you are always aware that there is a 50% pass rate for each of the two years you are studying with us.  If you don't get 50% (49.9% is NOT 50%), you cannot progress to LUBS. </w:t>
      </w:r>
    </w:p>
    <w:p w:rsidR="00712163" w:rsidRPr="00D94127" w:rsidRDefault="00712163" w:rsidP="00D94127">
      <w:pPr>
        <w:spacing w:line="360" w:lineRule="auto"/>
        <w:rPr>
          <w:sz w:val="28"/>
        </w:rPr>
      </w:pPr>
      <w:r w:rsidRPr="00D94127">
        <w:rPr>
          <w:sz w:val="28"/>
        </w:rPr>
        <w:t>If you feel you want to aim for a minimum, aim for 50% per component, per module, otherwise, see your</w:t>
      </w:r>
      <w:r w:rsidR="00D94127">
        <w:rPr>
          <w:sz w:val="28"/>
        </w:rPr>
        <w:t xml:space="preserve"> Grade Point Average</w:t>
      </w:r>
      <w:r w:rsidRPr="00D94127">
        <w:rPr>
          <w:sz w:val="28"/>
        </w:rPr>
        <w:t xml:space="preserve"> </w:t>
      </w:r>
      <w:r w:rsidR="00D94127">
        <w:rPr>
          <w:sz w:val="28"/>
        </w:rPr>
        <w:t>(</w:t>
      </w:r>
      <w:r w:rsidRPr="00D94127">
        <w:rPr>
          <w:sz w:val="28"/>
        </w:rPr>
        <w:t>GPA</w:t>
      </w:r>
      <w:r w:rsidR="00D94127">
        <w:rPr>
          <w:sz w:val="28"/>
        </w:rPr>
        <w:t>)</w:t>
      </w:r>
      <w:r w:rsidRPr="00D94127">
        <w:rPr>
          <w:sz w:val="28"/>
        </w:rPr>
        <w:t xml:space="preserve"> drop and your dreams shattered. </w:t>
      </w:r>
    </w:p>
    <w:p w:rsidR="00712163" w:rsidRPr="00D94127" w:rsidRDefault="00712163" w:rsidP="00D94127">
      <w:pPr>
        <w:spacing w:line="360" w:lineRule="auto"/>
        <w:rPr>
          <w:sz w:val="28"/>
        </w:rPr>
      </w:pPr>
      <w:r w:rsidRPr="00D94127">
        <w:rPr>
          <w:sz w:val="28"/>
        </w:rPr>
        <w:t>You also need to be fully aware of academic integrity rules as many students have fallen foul of not respecting these. If you are experiencing challenges that affect your studies, then let us know immediately and not after the event, so that we can guide you in terms of support, extensions or mitigating circumstances applications.  However, you need to read up on the rule</w:t>
      </w:r>
      <w:r w:rsidR="004B0BE0" w:rsidRPr="00D94127">
        <w:rPr>
          <w:sz w:val="28"/>
        </w:rPr>
        <w:t>s first, so you understand the consequences of not adhering to them.</w:t>
      </w: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r>
        <w:rPr>
          <w:noProof/>
          <w:sz w:val="8"/>
          <w:lang w:val="en-GB" w:eastAsia="en-GB"/>
        </w:rPr>
        <w:drawing>
          <wp:inline distT="0" distB="0" distL="0" distR="0" wp14:anchorId="7D9637DD" wp14:editId="06EA240E">
            <wp:extent cx="345694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6940" cy="2286000"/>
                    </a:xfrm>
                    <a:prstGeom prst="rect">
                      <a:avLst/>
                    </a:prstGeom>
                    <a:noFill/>
                  </pic:spPr>
                </pic:pic>
              </a:graphicData>
            </a:graphic>
          </wp:inline>
        </w:drawing>
      </w: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712163" w:rsidRDefault="00712163" w:rsidP="00712163">
      <w:pPr>
        <w:shd w:val="clear" w:color="auto" w:fill="99CB38" w:themeFill="accent1"/>
        <w:rPr>
          <w:rFonts w:ascii="Calibri" w:eastAsia="Times New Roman" w:hAnsi="Calibri" w:cs="Times New Roman"/>
          <w:color w:val="415717"/>
          <w:sz w:val="44"/>
        </w:rPr>
      </w:pPr>
      <w:r>
        <w:rPr>
          <w:rFonts w:ascii="Calibri" w:eastAsia="Times New Roman" w:hAnsi="Calibri" w:cs="Times New Roman"/>
          <w:color w:val="415717"/>
          <w:sz w:val="44"/>
        </w:rPr>
        <w:t>5</w:t>
      </w:r>
      <w:r w:rsidRPr="00712163">
        <w:rPr>
          <w:rFonts w:ascii="Calibri" w:eastAsia="Times New Roman" w:hAnsi="Calibri" w:cs="Times New Roman"/>
          <w:color w:val="415717"/>
          <w:sz w:val="44"/>
        </w:rPr>
        <w:t xml:space="preserve"> THINGS WE WISH YOU KNEW!</w:t>
      </w:r>
    </w:p>
    <w:p w:rsidR="00712163" w:rsidRDefault="00712163" w:rsidP="00745577">
      <w:pPr>
        <w:rPr>
          <w:sz w:val="2"/>
        </w:rPr>
      </w:pPr>
    </w:p>
    <w:p w:rsidR="00712163" w:rsidRDefault="00712163" w:rsidP="00745577">
      <w:pPr>
        <w:rPr>
          <w:sz w:val="2"/>
        </w:rPr>
      </w:pPr>
    </w:p>
    <w:p w:rsidR="004B0BE0" w:rsidRPr="00F03842" w:rsidRDefault="004B0BE0" w:rsidP="004B0BE0">
      <w:pPr>
        <w:pStyle w:val="BodyText"/>
        <w:widowControl w:val="0"/>
        <w:rPr>
          <w:rFonts w:eastAsia="Times New Roman" w:cs="Times New Roman"/>
          <w:b/>
          <w:color w:val="auto"/>
          <w:kern w:val="28"/>
          <w:sz w:val="28"/>
          <w:szCs w:val="18"/>
          <w:lang w:val="en-GB" w:eastAsia="en-GB"/>
          <w14:cntxtAlts/>
        </w:rPr>
      </w:pPr>
      <w:r w:rsidRPr="00F03842">
        <w:rPr>
          <w:rFonts w:eastAsia="Times New Roman" w:cs="Times New Roman"/>
          <w:b/>
          <w:color w:val="auto"/>
          <w:kern w:val="28"/>
          <w:sz w:val="28"/>
          <w:szCs w:val="18"/>
          <w:lang w:val="en-GB" w:eastAsia="en-GB"/>
          <w14:cntxtAlts/>
        </w:rPr>
        <w:t>LECTURE REQUIREMENTS</w:t>
      </w:r>
    </w:p>
    <w:p w:rsidR="00D94127" w:rsidRDefault="004B0BE0" w:rsidP="00D94127">
      <w:pPr>
        <w:pStyle w:val="BodyText"/>
        <w:widowControl w:val="0"/>
        <w:spacing w:line="360" w:lineRule="auto"/>
        <w:rPr>
          <w:rFonts w:eastAsia="Times New Roman" w:cs="Times New Roman"/>
          <w:color w:val="auto"/>
          <w:kern w:val="28"/>
          <w:sz w:val="28"/>
          <w:szCs w:val="18"/>
          <w:lang w:val="en-GB" w:eastAsia="en-GB"/>
          <w14:cntxtAlts/>
        </w:rPr>
      </w:pPr>
      <w:r w:rsidRPr="00D94127">
        <w:rPr>
          <w:rFonts w:eastAsia="Times New Roman" w:cs="Times New Roman"/>
          <w:color w:val="auto"/>
          <w:kern w:val="28"/>
          <w:sz w:val="28"/>
          <w:szCs w:val="18"/>
          <w:lang w:val="en-GB" w:eastAsia="en-GB"/>
          <w14:cntxtAlts/>
        </w:rPr>
        <w:t xml:space="preserve">Lessons start on the hour, not at 10 past, therefore it is vital that you are on time, so you do not disrupt the learning of other students. </w:t>
      </w:r>
    </w:p>
    <w:p w:rsidR="00D94127" w:rsidRDefault="004B0BE0" w:rsidP="00D94127">
      <w:pPr>
        <w:pStyle w:val="BodyText"/>
        <w:widowControl w:val="0"/>
        <w:spacing w:line="360" w:lineRule="auto"/>
        <w:rPr>
          <w:rFonts w:eastAsia="Times New Roman" w:cs="Times New Roman"/>
          <w:color w:val="auto"/>
          <w:kern w:val="28"/>
          <w:sz w:val="28"/>
          <w:szCs w:val="18"/>
          <w:lang w:val="en-GB" w:eastAsia="en-GB"/>
          <w14:cntxtAlts/>
        </w:rPr>
      </w:pPr>
      <w:r w:rsidRPr="00D94127">
        <w:rPr>
          <w:rFonts w:eastAsia="Times New Roman" w:cs="Times New Roman"/>
          <w:color w:val="auto"/>
          <w:kern w:val="28"/>
          <w:sz w:val="28"/>
          <w:szCs w:val="18"/>
          <w:lang w:val="en-GB" w:eastAsia="en-GB"/>
          <w14:cntxtAlts/>
        </w:rPr>
        <w:t xml:space="preserve">Lectures and assessments WILL consist of group work, and you are expected to work with people you do not know. This means that you have to put your quota of effort in, and not be a social loafer. </w:t>
      </w:r>
    </w:p>
    <w:p w:rsidR="004B0BE0" w:rsidRPr="00D94127" w:rsidRDefault="004B0BE0" w:rsidP="00D94127">
      <w:pPr>
        <w:pStyle w:val="BodyText"/>
        <w:widowControl w:val="0"/>
        <w:spacing w:line="360" w:lineRule="auto"/>
        <w:rPr>
          <w:rFonts w:eastAsia="Times New Roman" w:cs="Times New Roman"/>
          <w:color w:val="auto"/>
          <w:kern w:val="28"/>
          <w:sz w:val="28"/>
          <w:szCs w:val="18"/>
          <w:lang w:val="en-GB" w:eastAsia="en-GB"/>
          <w14:cntxtAlts/>
        </w:rPr>
      </w:pPr>
      <w:r w:rsidRPr="00D94127">
        <w:rPr>
          <w:rFonts w:eastAsia="Times New Roman" w:cs="Times New Roman"/>
          <w:color w:val="auto"/>
          <w:kern w:val="28"/>
          <w:sz w:val="28"/>
          <w:szCs w:val="18"/>
          <w:lang w:val="en-GB" w:eastAsia="en-GB"/>
          <w14:cntxtAlts/>
        </w:rPr>
        <w:t>Lecture capture is no substitute for attending lectures/seminars, and research has shown that those who consistently attend, have a higher GPA.</w:t>
      </w:r>
    </w:p>
    <w:p w:rsidR="004B0BE0" w:rsidRDefault="004B0BE0" w:rsidP="00CB16A2">
      <w:pPr>
        <w:pStyle w:val="BodyText"/>
        <w:widowControl w:val="0"/>
        <w:rPr>
          <w:sz w:val="24"/>
        </w:rPr>
      </w:pPr>
    </w:p>
    <w:p w:rsidR="004B0BE0" w:rsidRDefault="004B0BE0" w:rsidP="00CB16A2">
      <w:pPr>
        <w:pStyle w:val="BodyText"/>
        <w:widowControl w:val="0"/>
        <w:rPr>
          <w:sz w:val="24"/>
        </w:rPr>
      </w:pPr>
    </w:p>
    <w:p w:rsidR="004B0BE0" w:rsidRDefault="004B0BE0" w:rsidP="00CB16A2">
      <w:pPr>
        <w:pStyle w:val="BodyText"/>
        <w:widowControl w:val="0"/>
        <w:rPr>
          <w:sz w:val="24"/>
        </w:rPr>
      </w:pPr>
    </w:p>
    <w:p w:rsidR="004B0BE0" w:rsidRDefault="004B0BE0" w:rsidP="00CB16A2">
      <w:pPr>
        <w:pStyle w:val="BodyText"/>
        <w:widowControl w:val="0"/>
        <w:rPr>
          <w:sz w:val="24"/>
        </w:rPr>
      </w:pPr>
    </w:p>
    <w:p w:rsidR="004B0BE0" w:rsidRDefault="004B0BE0" w:rsidP="00CB16A2">
      <w:pPr>
        <w:pStyle w:val="BodyText"/>
        <w:widowControl w:val="0"/>
        <w:rPr>
          <w:sz w:val="24"/>
        </w:rPr>
      </w:pPr>
    </w:p>
    <w:p w:rsidR="004B0BE0" w:rsidRDefault="004B0BE0" w:rsidP="00CB16A2">
      <w:pPr>
        <w:pStyle w:val="BodyText"/>
        <w:widowControl w:val="0"/>
        <w:rPr>
          <w:sz w:val="24"/>
        </w:rPr>
      </w:pPr>
    </w:p>
    <w:p w:rsidR="004B0BE0" w:rsidRDefault="004B0BE0" w:rsidP="00CB16A2">
      <w:pPr>
        <w:pStyle w:val="BodyText"/>
        <w:widowControl w:val="0"/>
        <w:rPr>
          <w:sz w:val="24"/>
        </w:rPr>
      </w:pPr>
      <w:r>
        <w:rPr>
          <w:noProof/>
          <w:sz w:val="24"/>
          <w:lang w:val="en-GB" w:eastAsia="en-GB"/>
        </w:rPr>
        <w:drawing>
          <wp:inline distT="0" distB="0" distL="0" distR="0" wp14:anchorId="7E267FA3">
            <wp:extent cx="2047875" cy="2222368"/>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4547" cy="2240461"/>
                    </a:xfrm>
                    <a:prstGeom prst="rect">
                      <a:avLst/>
                    </a:prstGeom>
                    <a:noFill/>
                  </pic:spPr>
                </pic:pic>
              </a:graphicData>
            </a:graphic>
          </wp:inline>
        </w:drawing>
      </w:r>
    </w:p>
    <w:p w:rsidR="004B0BE0" w:rsidRDefault="004B0BE0" w:rsidP="00CB16A2">
      <w:pPr>
        <w:pStyle w:val="BodyText"/>
        <w:widowControl w:val="0"/>
        <w:rPr>
          <w:sz w:val="24"/>
        </w:rPr>
      </w:pPr>
    </w:p>
    <w:p w:rsidR="004B0BE0" w:rsidRDefault="004B0BE0" w:rsidP="00CB16A2">
      <w:pPr>
        <w:pStyle w:val="BodyText"/>
        <w:widowControl w:val="0"/>
        <w:rPr>
          <w:sz w:val="24"/>
        </w:rPr>
      </w:pPr>
    </w:p>
    <w:p w:rsidR="004B0BE0" w:rsidRDefault="004B0BE0" w:rsidP="00CB16A2">
      <w:pPr>
        <w:pStyle w:val="BodyText"/>
        <w:widowControl w:val="0"/>
        <w:rPr>
          <w:sz w:val="24"/>
        </w:rPr>
      </w:pPr>
    </w:p>
    <w:p w:rsidR="004B0BE0" w:rsidRDefault="004B0BE0" w:rsidP="00CB16A2">
      <w:pPr>
        <w:pStyle w:val="BodyText"/>
        <w:widowControl w:val="0"/>
        <w:rPr>
          <w:sz w:val="24"/>
        </w:rPr>
      </w:pPr>
    </w:p>
    <w:p w:rsidR="004B0BE0" w:rsidRDefault="004B0BE0" w:rsidP="00CB16A2">
      <w:pPr>
        <w:pStyle w:val="BodyText"/>
        <w:widowControl w:val="0"/>
        <w:rPr>
          <w:sz w:val="24"/>
        </w:rPr>
      </w:pPr>
    </w:p>
    <w:p w:rsidR="004B0BE0" w:rsidRDefault="004B0BE0" w:rsidP="004B0BE0">
      <w:pPr>
        <w:shd w:val="clear" w:color="auto" w:fill="99CB38" w:themeFill="accent1"/>
        <w:rPr>
          <w:rFonts w:ascii="Calibri" w:eastAsia="Times New Roman" w:hAnsi="Calibri" w:cs="Times New Roman"/>
          <w:color w:val="415717"/>
          <w:sz w:val="44"/>
        </w:rPr>
      </w:pPr>
      <w:r>
        <w:rPr>
          <w:rFonts w:ascii="Calibri" w:eastAsia="Times New Roman" w:hAnsi="Calibri" w:cs="Times New Roman"/>
          <w:color w:val="415717"/>
          <w:sz w:val="44"/>
        </w:rPr>
        <w:t>5</w:t>
      </w:r>
      <w:r w:rsidRPr="00712163">
        <w:rPr>
          <w:rFonts w:ascii="Calibri" w:eastAsia="Times New Roman" w:hAnsi="Calibri" w:cs="Times New Roman"/>
          <w:color w:val="415717"/>
          <w:sz w:val="44"/>
        </w:rPr>
        <w:t xml:space="preserve"> THINGS WE WISH YOU KNEW!</w:t>
      </w:r>
    </w:p>
    <w:p w:rsidR="00712163" w:rsidRDefault="00712163" w:rsidP="00745577">
      <w:pPr>
        <w:rPr>
          <w:sz w:val="2"/>
        </w:rPr>
      </w:pPr>
    </w:p>
    <w:p w:rsidR="00712163" w:rsidRDefault="00712163" w:rsidP="00745577">
      <w:pPr>
        <w:rPr>
          <w:sz w:val="2"/>
        </w:rPr>
      </w:pPr>
    </w:p>
    <w:p w:rsidR="00712163" w:rsidRDefault="00712163" w:rsidP="00745577">
      <w:pPr>
        <w:rPr>
          <w:sz w:val="2"/>
        </w:rPr>
      </w:pPr>
    </w:p>
    <w:p w:rsidR="004B0BE0" w:rsidRDefault="004B0BE0" w:rsidP="004B0BE0">
      <w:pPr>
        <w:rPr>
          <w:sz w:val="2"/>
        </w:rPr>
      </w:pPr>
      <w:r>
        <w:rPr>
          <w:b/>
          <w:sz w:val="28"/>
        </w:rPr>
        <w:t>Assessments</w:t>
      </w:r>
    </w:p>
    <w:p w:rsidR="004B0BE0" w:rsidRDefault="004B0BE0" w:rsidP="004B0BE0">
      <w:pPr>
        <w:rPr>
          <w:sz w:val="2"/>
        </w:rPr>
      </w:pPr>
    </w:p>
    <w:p w:rsidR="004B0BE0" w:rsidRPr="00D94127" w:rsidRDefault="004B0BE0" w:rsidP="00D94127">
      <w:pPr>
        <w:pStyle w:val="BodyText"/>
        <w:widowControl w:val="0"/>
        <w:spacing w:line="360" w:lineRule="auto"/>
        <w:rPr>
          <w:sz w:val="28"/>
        </w:rPr>
      </w:pPr>
      <w:r w:rsidRPr="00D94127">
        <w:rPr>
          <w:sz w:val="28"/>
        </w:rPr>
        <w:t xml:space="preserve">You absolutely MUST get your head around Leeds Harvard referencing and citations – and then use it!  </w:t>
      </w:r>
    </w:p>
    <w:p w:rsidR="004B0BE0" w:rsidRPr="00D94127" w:rsidRDefault="004B0BE0" w:rsidP="00D94127">
      <w:pPr>
        <w:pStyle w:val="BodyText"/>
        <w:widowControl w:val="0"/>
        <w:spacing w:line="360" w:lineRule="auto"/>
        <w:rPr>
          <w:sz w:val="28"/>
        </w:rPr>
      </w:pPr>
      <w:r w:rsidRPr="00D94127">
        <w:rPr>
          <w:sz w:val="28"/>
        </w:rPr>
        <w:t xml:space="preserve">You also need to understand how to find relevant and recent source material to support your work, and know that there are books in all of the FOUR University libraries, including a vast range of reputable online source material via the online library that you can access wherever you are! </w:t>
      </w:r>
    </w:p>
    <w:p w:rsidR="004B0BE0" w:rsidRPr="00D94127" w:rsidRDefault="004B0BE0" w:rsidP="00D94127">
      <w:pPr>
        <w:pStyle w:val="BodyText"/>
        <w:widowControl w:val="0"/>
        <w:spacing w:line="360" w:lineRule="auto"/>
        <w:rPr>
          <w:sz w:val="28"/>
        </w:rPr>
      </w:pPr>
      <w:r w:rsidRPr="00D94127">
        <w:rPr>
          <w:sz w:val="28"/>
        </w:rPr>
        <w:t>Wider research will gain you higher marks in your assessment, so why wouldn't you take advantage of the excellent resources we have?</w:t>
      </w:r>
    </w:p>
    <w:p w:rsidR="004B0BE0" w:rsidRPr="00D94127" w:rsidRDefault="004B0BE0" w:rsidP="00D94127">
      <w:pPr>
        <w:pStyle w:val="BodyText"/>
        <w:widowControl w:val="0"/>
        <w:spacing w:line="360" w:lineRule="auto"/>
        <w:rPr>
          <w:sz w:val="28"/>
        </w:rPr>
      </w:pPr>
      <w:r w:rsidRPr="00D94127">
        <w:rPr>
          <w:sz w:val="28"/>
        </w:rPr>
        <w:t xml:space="preserve"> A draft assignment can be submitted to tutors, but this must ONLY contain 1/3 maximum of the final submission, and anything else will be returned to you.  </w:t>
      </w:r>
    </w:p>
    <w:p w:rsidR="004B0BE0" w:rsidRPr="00D94127" w:rsidRDefault="004B0BE0" w:rsidP="00D94127">
      <w:pPr>
        <w:pStyle w:val="BodyText"/>
        <w:widowControl w:val="0"/>
        <w:spacing w:line="360" w:lineRule="auto"/>
        <w:rPr>
          <w:sz w:val="28"/>
        </w:rPr>
      </w:pPr>
      <w:r w:rsidRPr="00D94127">
        <w:rPr>
          <w:sz w:val="28"/>
        </w:rPr>
        <w:t xml:space="preserve">You also need to know how to structure, format and write academic reports, and know that the students who succeed are not always the ‘obvious’ ones, but are the ones who turn up, are </w:t>
      </w:r>
      <w:proofErr w:type="spellStart"/>
      <w:r w:rsidRPr="00D94127">
        <w:rPr>
          <w:sz w:val="28"/>
        </w:rPr>
        <w:t>organised</w:t>
      </w:r>
      <w:proofErr w:type="spellEnd"/>
      <w:r w:rsidRPr="00D94127">
        <w:rPr>
          <w:sz w:val="28"/>
        </w:rPr>
        <w:t xml:space="preserve"> and submit their work on time. </w:t>
      </w:r>
    </w:p>
    <w:p w:rsidR="00F03842" w:rsidRDefault="00F03842" w:rsidP="004B0BE0">
      <w:pPr>
        <w:pStyle w:val="BodyText"/>
        <w:widowControl w:val="0"/>
        <w:rPr>
          <w:sz w:val="24"/>
        </w:rPr>
      </w:pPr>
      <w:r>
        <w:rPr>
          <w:noProof/>
          <w:lang w:val="en-GB" w:eastAsia="en-GB"/>
        </w:rPr>
        <mc:AlternateContent>
          <mc:Choice Requires="wpg">
            <w:drawing>
              <wp:inline distT="0" distB="0" distL="0" distR="0" wp14:anchorId="11ACDB01" wp14:editId="2F5A6FBC">
                <wp:extent cx="1990725" cy="2066925"/>
                <wp:effectExtent l="0" t="0" r="28575" b="28575"/>
                <wp:docPr id="98" name="Group 9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90725" cy="2066925"/>
                          <a:chOff x="0" y="0"/>
                          <a:chExt cx="1164365" cy="1261185"/>
                        </a:xfrm>
                      </wpg:grpSpPr>
                      <wps:wsp>
                        <wps:cNvPr id="59" name="Oval 59" descr="Worker at laptop"/>
                        <wps:cNvSpPr/>
                        <wps:spPr>
                          <a:xfrm>
                            <a:off x="64545" y="161365"/>
                            <a:ext cx="1099820" cy="1099820"/>
                          </a:xfrm>
                          <a:prstGeom prst="ellipse">
                            <a:avLst/>
                          </a:prstGeom>
                          <a:blipFill>
                            <a:blip r:embed="rId17"/>
                            <a:srcRect/>
                            <a:stretch>
                              <a:fillRect l="-3230" t="-2816" r="1662" b="-18927"/>
                            </a:stretch>
                          </a:bli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0" y="0"/>
                            <a:ext cx="516367" cy="516367"/>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946673" y="1043492"/>
                            <a:ext cx="172010" cy="17201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018374B" id="Group 98" o:spid="_x0000_s1026" style="width:156.75pt;height:162.75pt;mso-position-horizontal-relative:char;mso-position-vertical-relative:line" coordsize="11643,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">
                <v:oval id="Oval 59" o:spid="_x0000_s1027" alt="Worker at laptop" style="position:absolute;left:645;top:1613;width:10998;height:10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CfcQA&#10;AADbAAAADwAAAGRycy9kb3ducmV2LnhtbESPQWvCQBSE74X+h+UVepFmo6KY1FWKoO0tmkq9PrKv&#10;2WD2bchuNf33XUHocZiZb5jlerCtuFDvG8cKxkkKgrhyuuFawfFz+7IA4QOyxtYxKfglD+vV48MS&#10;c+2ufKBLGWoRIexzVGBC6HIpfWXIok9cRxy9b9dbDFH2tdQ9XiPctnKSpnNpseG4YLCjjaHqXP5Y&#10;Becvc9rL99ExKxZTWeyId8VpqtTz0/D2CiLQEP7D9/aHVjDL4P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AAn3EAAAA2wAAAA8AAAAAAAAAAAAAAAAAmAIAAGRycy9k&#10;b3ducmV2LnhtbFBLBQYAAAAABAAEAPUAAACJAwAAAAA=&#10;" strokecolor="#99cb38 [3204]" strokeweight="1pt">
                  <v:fill r:id="rId18" o:title="Worker at laptop" recolor="t" rotate="t" type="frame"/>
                  <v:stroke joinstyle="miter"/>
                </v:oval>
                <v:oval id="Oval 63" o:spid="_x0000_s1028" style="position:absolute;width:5163;height:5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4cwMIA&#10;AADbAAAADwAAAGRycy9kb3ducmV2LnhtbESP0WrCQBRE3wv+w3IF3+omFWyNrkEqlqRvWj/gkr0m&#10;wezdkF3N9u+7BcHHYWbOMJs8mE7caXCtZQXpPAFBXFndcq3g/HN4/QDhPLLGzjIp+CUH+XbyssFM&#10;25GPdD/5WkQIuwwVNN73mZSuasigm9ueOHoXOxj0UQ611AOOEW46+ZYkS2mw5bjQYE+fDVXX080o&#10;wOt3OOv3vrRpKNu6WO2/qnKv1GwadmsQnoJ/hh/tQitYLuD/S/w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7hzAwgAAANsAAAAPAAAAAAAAAAAAAAAAAJgCAABkcnMvZG93&#10;bnJldi54bWxQSwUGAAAAAAQABAD1AAAAhwMAAAAA&#10;" filled="f" strokecolor="#99cb38 [3204]" strokeweight="1pt">
                  <v:stroke joinstyle="miter"/>
                </v:oval>
                <v:oval id="Oval 97" o:spid="_x0000_s1029" style="position:absolute;left:9466;top:10434;width:1720;height:1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HB8UA&#10;AADbAAAADwAAAGRycy9kb3ducmV2LnhtbESP3WrCQBSE7wXfYTmF3ulGC1Wjq4iwxULBX8TLY/Y0&#10;CWbPhuw2pm/fLRR6OczMN8xi1dlKtNT40rGC0TABQZw5U3Ku4HzSgykIH5ANVo5JwTd5WC37vQWm&#10;xj34QO0x5CJC2KeooAihTqX0WUEW/dDVxNH7dI3FEGWTS9PgI8JtJcdJ8iotlhwXCqxpU1B2P35Z&#10;BS+b3e4wuei323W737/rD92Oaq3U81O3noMI1IX/8F97axTMJvD7Jf4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4cHxQAAANsAAAAPAAAAAAAAAAAAAAAAAJgCAABkcnMv&#10;ZG93bnJldi54bWxQSwUGAAAAAAQABAD1AAAAigMAAAAA&#10;" fillcolor="#37a76f [3206]" stroked="f" strokeweight="1pt">
                  <v:stroke joinstyle="miter"/>
                </v:oval>
                <w10:anchorlock/>
              </v:group>
            </w:pict>
          </mc:Fallback>
        </mc:AlternateContent>
      </w:r>
    </w:p>
    <w:p w:rsidR="00F03842" w:rsidRDefault="00F03842" w:rsidP="004B0BE0">
      <w:pPr>
        <w:pStyle w:val="BodyText"/>
        <w:widowControl w:val="0"/>
        <w:rPr>
          <w:sz w:val="24"/>
        </w:rPr>
      </w:pPr>
    </w:p>
    <w:p w:rsidR="00F03842" w:rsidRDefault="00F03842" w:rsidP="004B0BE0">
      <w:pPr>
        <w:pStyle w:val="BodyText"/>
        <w:widowControl w:val="0"/>
        <w:rPr>
          <w:sz w:val="24"/>
        </w:rPr>
      </w:pPr>
    </w:p>
    <w:p w:rsidR="00D94127" w:rsidRDefault="00D94127" w:rsidP="004B0BE0">
      <w:pPr>
        <w:pStyle w:val="BodyText"/>
        <w:widowControl w:val="0"/>
        <w:rPr>
          <w:sz w:val="24"/>
        </w:rPr>
      </w:pPr>
    </w:p>
    <w:p w:rsidR="00F03842" w:rsidRDefault="00F03842" w:rsidP="00F03842">
      <w:pPr>
        <w:shd w:val="clear" w:color="auto" w:fill="99CB38" w:themeFill="accent1"/>
        <w:rPr>
          <w:rFonts w:ascii="Calibri" w:eastAsia="Times New Roman" w:hAnsi="Calibri" w:cs="Times New Roman"/>
          <w:color w:val="415717"/>
          <w:sz w:val="44"/>
        </w:rPr>
      </w:pPr>
      <w:r>
        <w:rPr>
          <w:rFonts w:ascii="Calibri" w:eastAsia="Times New Roman" w:hAnsi="Calibri" w:cs="Times New Roman"/>
          <w:color w:val="415717"/>
          <w:sz w:val="44"/>
        </w:rPr>
        <w:t>5</w:t>
      </w:r>
      <w:r w:rsidRPr="00712163">
        <w:rPr>
          <w:rFonts w:ascii="Calibri" w:eastAsia="Times New Roman" w:hAnsi="Calibri" w:cs="Times New Roman"/>
          <w:color w:val="415717"/>
          <w:sz w:val="44"/>
        </w:rPr>
        <w:t xml:space="preserve"> THINGS WE WISH YOU KNEW!</w:t>
      </w:r>
    </w:p>
    <w:p w:rsidR="00F03842" w:rsidRDefault="00F03842" w:rsidP="004B0BE0">
      <w:pPr>
        <w:pStyle w:val="BodyText"/>
        <w:widowControl w:val="0"/>
        <w:rPr>
          <w:sz w:val="24"/>
        </w:rPr>
      </w:pPr>
    </w:p>
    <w:p w:rsidR="00F03842" w:rsidRPr="00F03842" w:rsidRDefault="00F03842" w:rsidP="00F03842">
      <w:pPr>
        <w:pStyle w:val="BodyText"/>
        <w:widowControl w:val="0"/>
        <w:rPr>
          <w:b/>
          <w:sz w:val="24"/>
        </w:rPr>
      </w:pPr>
      <w:r w:rsidRPr="00F03842">
        <w:rPr>
          <w:b/>
          <w:sz w:val="24"/>
        </w:rPr>
        <w:t>INTERPERSONAL RELATIONSHIPS</w:t>
      </w:r>
    </w:p>
    <w:p w:rsidR="00D94127" w:rsidRDefault="00F03842" w:rsidP="00D94127">
      <w:pPr>
        <w:pStyle w:val="BodyText"/>
        <w:widowControl w:val="0"/>
        <w:spacing w:line="360" w:lineRule="auto"/>
        <w:rPr>
          <w:sz w:val="28"/>
        </w:rPr>
      </w:pPr>
      <w:r w:rsidRPr="00D94127">
        <w:rPr>
          <w:sz w:val="28"/>
        </w:rPr>
        <w:t xml:space="preserve">University provides opportunities for building lifelong friendships. You need to consider joining as many societies and/or groups as you can. 'Get out and Get Active' is a great way for you to see how lovely West Yorkshire is and to build friendships outside of lectures/seminars. </w:t>
      </w:r>
    </w:p>
    <w:p w:rsidR="00D94127" w:rsidRDefault="00F03842" w:rsidP="00D94127">
      <w:pPr>
        <w:pStyle w:val="BodyText"/>
        <w:widowControl w:val="0"/>
        <w:spacing w:line="360" w:lineRule="auto"/>
        <w:rPr>
          <w:sz w:val="28"/>
        </w:rPr>
      </w:pPr>
      <w:r w:rsidRPr="00D94127">
        <w:rPr>
          <w:sz w:val="28"/>
        </w:rPr>
        <w:t xml:space="preserve">Within your cohort, you should try and work with and make friends with as many other students as possible, to increase your feelings of belongingness. </w:t>
      </w:r>
    </w:p>
    <w:p w:rsidR="00F03842" w:rsidRPr="00D94127" w:rsidRDefault="00F03842" w:rsidP="00D94127">
      <w:pPr>
        <w:pStyle w:val="BodyText"/>
        <w:widowControl w:val="0"/>
        <w:spacing w:line="360" w:lineRule="auto"/>
        <w:rPr>
          <w:sz w:val="28"/>
        </w:rPr>
      </w:pPr>
      <w:r w:rsidRPr="00D94127">
        <w:rPr>
          <w:sz w:val="28"/>
        </w:rPr>
        <w:t>University is hard work, but fun too providing you can balance your studies with your social life adequately!</w:t>
      </w:r>
    </w:p>
    <w:p w:rsidR="00F03842" w:rsidRDefault="00F03842" w:rsidP="004B0BE0">
      <w:pPr>
        <w:pStyle w:val="BodyText"/>
        <w:widowControl w:val="0"/>
        <w:rPr>
          <w:sz w:val="24"/>
        </w:rPr>
      </w:pPr>
    </w:p>
    <w:p w:rsidR="00F03842" w:rsidRDefault="00F03842" w:rsidP="004B0BE0">
      <w:pPr>
        <w:pStyle w:val="BodyText"/>
        <w:widowControl w:val="0"/>
        <w:rPr>
          <w:sz w:val="24"/>
        </w:rPr>
      </w:pPr>
    </w:p>
    <w:p w:rsidR="00F03842" w:rsidRDefault="00F03842" w:rsidP="004B0BE0">
      <w:pPr>
        <w:pStyle w:val="BodyText"/>
        <w:widowControl w:val="0"/>
        <w:rPr>
          <w:sz w:val="24"/>
        </w:rPr>
      </w:pPr>
    </w:p>
    <w:p w:rsidR="00F03842" w:rsidRDefault="001D68EA" w:rsidP="004B0BE0">
      <w:pPr>
        <w:pStyle w:val="BodyText"/>
        <w:widowControl w:val="0"/>
        <w:rPr>
          <w:sz w:val="24"/>
        </w:rPr>
      </w:pPr>
      <w:r>
        <w:rPr>
          <w:noProof/>
          <w:lang w:val="en-GB" w:eastAsia="en-GB"/>
        </w:rPr>
        <mc:AlternateContent>
          <mc:Choice Requires="wps">
            <w:drawing>
              <wp:anchor distT="0" distB="0" distL="114300" distR="114300" simplePos="0" relativeHeight="251685888" behindDoc="0" locked="0" layoutInCell="1" allowOverlap="1" wp14:anchorId="7C5017FE" wp14:editId="27B55347">
                <wp:simplePos x="0" y="0"/>
                <wp:positionH relativeFrom="column">
                  <wp:posOffset>2047875</wp:posOffset>
                </wp:positionH>
                <wp:positionV relativeFrom="paragraph">
                  <wp:posOffset>55880</wp:posOffset>
                </wp:positionV>
                <wp:extent cx="904388" cy="904472"/>
                <wp:effectExtent l="0" t="0" r="0" b="0"/>
                <wp:wrapNone/>
                <wp:docPr id="516" name="Oval 59"/>
                <wp:cNvGraphicFramePr/>
                <a:graphic xmlns:a="http://schemas.openxmlformats.org/drawingml/2006/main">
                  <a:graphicData uri="http://schemas.microsoft.com/office/word/2010/wordprocessingShape">
                    <wps:wsp>
                      <wps:cNvSpPr/>
                      <wps:spPr>
                        <a:xfrm>
                          <a:off x="0" y="0"/>
                          <a:ext cx="904388" cy="904472"/>
                        </a:xfrm>
                        <a:prstGeom prst="ellipse">
                          <a:avLst/>
                        </a:prstGeom>
                        <a:noFill/>
                        <a:ln w="12700" cap="flat" cmpd="sng" algn="ctr">
                          <a:solidFill>
                            <a:srgbClr val="99CB3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0D9B13" id="Oval 59" o:spid="_x0000_s1026" style="position:absolute;margin-left:161.25pt;margin-top:4.4pt;width:71.2pt;height:71.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" filled="f" strokecolor="#99cb38" strokeweight="1pt">
                <v:stroke joinstyle="miter"/>
              </v:oval>
            </w:pict>
          </mc:Fallback>
        </mc:AlternateContent>
      </w:r>
      <w:r>
        <w:rPr>
          <w:noProof/>
          <w:lang w:val="en-GB" w:eastAsia="en-GB"/>
        </w:rPr>
        <mc:AlternateContent>
          <mc:Choice Requires="wps">
            <w:drawing>
              <wp:anchor distT="0" distB="0" distL="114300" distR="114300" simplePos="0" relativeHeight="251683840" behindDoc="0" locked="0" layoutInCell="1" allowOverlap="1" wp14:anchorId="00A49D2B" wp14:editId="462E2721">
                <wp:simplePos x="0" y="0"/>
                <wp:positionH relativeFrom="column">
                  <wp:posOffset>2247900</wp:posOffset>
                </wp:positionH>
                <wp:positionV relativeFrom="paragraph">
                  <wp:posOffset>266700</wp:posOffset>
                </wp:positionV>
                <wp:extent cx="358150" cy="358115"/>
                <wp:effectExtent l="0" t="0" r="0" b="0"/>
                <wp:wrapNone/>
                <wp:docPr id="515" name="Oval 515"/>
                <wp:cNvGraphicFramePr/>
                <a:graphic xmlns:a="http://schemas.openxmlformats.org/drawingml/2006/main">
                  <a:graphicData uri="http://schemas.microsoft.com/office/word/2010/wordprocessingShape">
                    <wps:wsp>
                      <wps:cNvSpPr/>
                      <wps:spPr>
                        <a:xfrm>
                          <a:off x="0" y="0"/>
                          <a:ext cx="358150" cy="358115"/>
                        </a:xfrm>
                        <a:prstGeom prst="ellipse">
                          <a:avLst/>
                        </a:prstGeom>
                        <a:solidFill>
                          <a:srgbClr val="99CB3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7BAC7E" id="Oval 515" o:spid="_x0000_s1026" style="position:absolute;margin-left:177pt;margin-top:21pt;width:28.2pt;height:28.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" fillcolor="#99cb38" stroked="f" strokeweight="1pt">
                <v:stroke joinstyle="miter"/>
              </v:oval>
            </w:pict>
          </mc:Fallback>
        </mc:AlternateContent>
      </w:r>
    </w:p>
    <w:p w:rsidR="00F03842" w:rsidRDefault="001D68EA" w:rsidP="004B0BE0">
      <w:pPr>
        <w:pStyle w:val="BodyText"/>
        <w:widowControl w:val="0"/>
        <w:rPr>
          <w:sz w:val="24"/>
        </w:rPr>
      </w:pPr>
      <w:r>
        <w:rPr>
          <w:noProof/>
          <w:lang w:val="en-GB" w:eastAsia="en-GB"/>
        </w:rPr>
        <mc:AlternateContent>
          <mc:Choice Requires="wps">
            <w:drawing>
              <wp:anchor distT="0" distB="0" distL="114300" distR="114300" simplePos="0" relativeHeight="251679744" behindDoc="0" locked="0" layoutInCell="1" allowOverlap="1" wp14:anchorId="28C5F69D" wp14:editId="4D92B9B4">
                <wp:simplePos x="0" y="0"/>
                <wp:positionH relativeFrom="column">
                  <wp:posOffset>95250</wp:posOffset>
                </wp:positionH>
                <wp:positionV relativeFrom="paragraph">
                  <wp:posOffset>149225</wp:posOffset>
                </wp:positionV>
                <wp:extent cx="3013285" cy="3013546"/>
                <wp:effectExtent l="0" t="0" r="0" b="0"/>
                <wp:wrapNone/>
                <wp:docPr id="54" name="Oval 54" descr="workers working on laptop" title="workers working on laptop"/>
                <wp:cNvGraphicFramePr/>
                <a:graphic xmlns:a="http://schemas.openxmlformats.org/drawingml/2006/main">
                  <a:graphicData uri="http://schemas.microsoft.com/office/word/2010/wordprocessingShape">
                    <wps:wsp>
                      <wps:cNvSpPr/>
                      <wps:spPr>
                        <a:xfrm>
                          <a:off x="0" y="0"/>
                          <a:ext cx="3013285" cy="3013546"/>
                        </a:xfrm>
                        <a:prstGeom prst="ellipse">
                          <a:avLst/>
                        </a:prstGeom>
                        <a:blipFill>
                          <a:blip r:embed="rId19">
                            <a:extLst>
                              <a:ext uri="{BEBA8EAE-BF5A-486C-A8C5-ECC9F3942E4B}">
                                <a14:imgProps xmlns:a14="http://schemas.microsoft.com/office/drawing/2010/main">
                                  <a14:imgLayer r:embed="rId20">
                                    <a14:imgEffect>
                                      <a14:saturation sat="0"/>
                                    </a14:imgEffect>
                                    <a14:imgEffect>
                                      <a14:brightnessContrast bright="20000"/>
                                    </a14:imgEffect>
                                  </a14:imgLayer>
                                </a14:imgProps>
                              </a:ext>
                            </a:extLst>
                          </a:blip>
                          <a:stretch>
                            <a:fillRect l="-34484" t="-815" r="-21673" b="-2283"/>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AABBA4" id="Oval 54" o:spid="_x0000_s1026" alt="Title: workers working on laptop - Description: workers working on laptop" style="position:absolute;margin-left:7.5pt;margin-top:11.75pt;width:237.25pt;height:237.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" stroked="f" strokeweight="1pt">
                <v:fill r:id="rId21" o:title="workers working on laptop" recolor="t" rotate="t" type="frame"/>
                <v:stroke joinstyle="miter"/>
              </v:oval>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0A3199E0" wp14:editId="2BE8DE59">
                <wp:simplePos x="0" y="0"/>
                <wp:positionH relativeFrom="margin">
                  <wp:align>left</wp:align>
                </wp:positionH>
                <wp:positionV relativeFrom="paragraph">
                  <wp:posOffset>8255</wp:posOffset>
                </wp:positionV>
                <wp:extent cx="3237326" cy="3237606"/>
                <wp:effectExtent l="0" t="0" r="20320" b="20320"/>
                <wp:wrapNone/>
                <wp:docPr id="51" name="Oval 51"/>
                <wp:cNvGraphicFramePr/>
                <a:graphic xmlns:a="http://schemas.openxmlformats.org/drawingml/2006/main">
                  <a:graphicData uri="http://schemas.microsoft.com/office/word/2010/wordprocessingShape">
                    <wps:wsp>
                      <wps:cNvSpPr/>
                      <wps:spPr>
                        <a:xfrm>
                          <a:off x="0" y="0"/>
                          <a:ext cx="3237326" cy="3237606"/>
                        </a:xfrm>
                        <a:prstGeom prst="ellipse">
                          <a:avLst/>
                        </a:prstGeom>
                        <a:noFill/>
                        <a:ln w="12700" cap="flat" cmpd="sng" algn="ctr">
                          <a:solidFill>
                            <a:srgbClr val="99CB3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B90515" id="Oval 51" o:spid="_x0000_s1026" style="position:absolute;margin-left:0;margin-top:.65pt;width:254.9pt;height:254.95pt;z-index:2516674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" filled="f" strokecolor="#99cb38" strokeweight="1pt">
                <v:stroke joinstyle="miter"/>
                <w10:wrap anchorx="margin"/>
              </v:oval>
            </w:pict>
          </mc:Fallback>
        </mc:AlternateContent>
      </w:r>
    </w:p>
    <w:p w:rsidR="00F03842" w:rsidRDefault="00F03842" w:rsidP="004B0BE0">
      <w:pPr>
        <w:pStyle w:val="BodyText"/>
        <w:widowControl w:val="0"/>
        <w:rPr>
          <w:sz w:val="24"/>
        </w:rPr>
      </w:pPr>
    </w:p>
    <w:p w:rsidR="00F03842" w:rsidRDefault="00F03842" w:rsidP="004B0BE0">
      <w:pPr>
        <w:pStyle w:val="BodyText"/>
        <w:widowControl w:val="0"/>
        <w:rPr>
          <w:sz w:val="24"/>
        </w:rPr>
      </w:pPr>
    </w:p>
    <w:p w:rsidR="00F03842" w:rsidRDefault="00F03842" w:rsidP="004B0BE0">
      <w:pPr>
        <w:pStyle w:val="BodyText"/>
        <w:widowControl w:val="0"/>
        <w:rPr>
          <w:sz w:val="24"/>
        </w:rPr>
      </w:pPr>
    </w:p>
    <w:p w:rsidR="00F03842" w:rsidRDefault="00F03842" w:rsidP="004B0BE0">
      <w:pPr>
        <w:pStyle w:val="BodyText"/>
        <w:widowControl w:val="0"/>
        <w:rPr>
          <w:sz w:val="24"/>
        </w:rPr>
      </w:pPr>
    </w:p>
    <w:p w:rsidR="00F03842" w:rsidRDefault="00F03842" w:rsidP="004B0BE0">
      <w:pPr>
        <w:pStyle w:val="BodyText"/>
        <w:widowControl w:val="0"/>
        <w:rPr>
          <w:sz w:val="24"/>
        </w:rPr>
      </w:pPr>
    </w:p>
    <w:p w:rsidR="00F03842" w:rsidRDefault="00BD7E14" w:rsidP="004B0BE0">
      <w:pPr>
        <w:pStyle w:val="BodyText"/>
        <w:widowControl w:val="0"/>
        <w:rPr>
          <w:sz w:val="24"/>
        </w:rPr>
      </w:pPr>
      <w:r>
        <w:rPr>
          <w:noProof/>
          <w:lang w:val="en-GB" w:eastAsia="en-GB"/>
        </w:rPr>
        <mc:AlternateContent>
          <mc:Choice Requires="wps">
            <w:drawing>
              <wp:anchor distT="0" distB="0" distL="114300" distR="114300" simplePos="0" relativeHeight="251687936" behindDoc="0" locked="0" layoutInCell="1" allowOverlap="1" wp14:anchorId="425253EC" wp14:editId="6B6A4AB7">
                <wp:simplePos x="0" y="0"/>
                <wp:positionH relativeFrom="margin">
                  <wp:posOffset>-38100</wp:posOffset>
                </wp:positionH>
                <wp:positionV relativeFrom="paragraph">
                  <wp:posOffset>259080</wp:posOffset>
                </wp:positionV>
                <wp:extent cx="1534300" cy="1534441"/>
                <wp:effectExtent l="0" t="0" r="27940" b="27940"/>
                <wp:wrapNone/>
                <wp:docPr id="525" name="Oval 525"/>
                <wp:cNvGraphicFramePr/>
                <a:graphic xmlns:a="http://schemas.openxmlformats.org/drawingml/2006/main">
                  <a:graphicData uri="http://schemas.microsoft.com/office/word/2010/wordprocessingShape">
                    <wps:wsp>
                      <wps:cNvSpPr/>
                      <wps:spPr>
                        <a:xfrm>
                          <a:off x="0" y="0"/>
                          <a:ext cx="1534300" cy="1534441"/>
                        </a:xfrm>
                        <a:prstGeom prst="ellipse">
                          <a:avLst/>
                        </a:prstGeom>
                        <a:noFill/>
                        <a:ln w="12700" cap="flat" cmpd="sng" algn="ctr">
                          <a:solidFill>
                            <a:srgbClr val="99CB3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910E88" id="Oval 525" o:spid="_x0000_s1026" style="position:absolute;margin-left:-3pt;margin-top:20.4pt;width:120.8pt;height:120.8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" filled="f" strokecolor="#99cb38" strokeweight="1pt">
                <v:stroke joinstyle="miter"/>
                <w10:wrap anchorx="margin"/>
              </v:oval>
            </w:pict>
          </mc:Fallback>
        </mc:AlternateContent>
      </w:r>
    </w:p>
    <w:p w:rsidR="00F03842" w:rsidRDefault="00F03842" w:rsidP="004B0BE0">
      <w:pPr>
        <w:pStyle w:val="BodyText"/>
        <w:widowControl w:val="0"/>
        <w:rPr>
          <w:sz w:val="24"/>
        </w:rPr>
      </w:pPr>
    </w:p>
    <w:p w:rsidR="00F03842" w:rsidRDefault="00F03842" w:rsidP="004B0BE0">
      <w:pPr>
        <w:pStyle w:val="BodyText"/>
        <w:widowControl w:val="0"/>
        <w:rPr>
          <w:sz w:val="24"/>
        </w:rPr>
      </w:pPr>
    </w:p>
    <w:p w:rsidR="00F03842" w:rsidRDefault="00F03842" w:rsidP="004B0BE0">
      <w:pPr>
        <w:pStyle w:val="BodyText"/>
        <w:widowControl w:val="0"/>
        <w:rPr>
          <w:sz w:val="24"/>
        </w:rPr>
      </w:pPr>
    </w:p>
    <w:p w:rsidR="00F03842" w:rsidRDefault="00BD7E14" w:rsidP="004B0BE0">
      <w:pPr>
        <w:pStyle w:val="BodyText"/>
        <w:widowControl w:val="0"/>
        <w:rPr>
          <w:sz w:val="24"/>
        </w:rPr>
      </w:pPr>
      <w:r>
        <w:rPr>
          <w:noProof/>
          <w:lang w:val="en-GB" w:eastAsia="en-GB"/>
        </w:rPr>
        <mc:AlternateContent>
          <mc:Choice Requires="wps">
            <w:drawing>
              <wp:anchor distT="0" distB="0" distL="114300" distR="114300" simplePos="0" relativeHeight="251689984" behindDoc="0" locked="0" layoutInCell="1" allowOverlap="1" wp14:anchorId="3CEC191A" wp14:editId="488BDB7A">
                <wp:simplePos x="0" y="0"/>
                <wp:positionH relativeFrom="column">
                  <wp:posOffset>314325</wp:posOffset>
                </wp:positionH>
                <wp:positionV relativeFrom="paragraph">
                  <wp:posOffset>92710</wp:posOffset>
                </wp:positionV>
                <wp:extent cx="360066" cy="360100"/>
                <wp:effectExtent l="0" t="0" r="0" b="0"/>
                <wp:wrapNone/>
                <wp:docPr id="53" name="Oval 53"/>
                <wp:cNvGraphicFramePr/>
                <a:graphic xmlns:a="http://schemas.openxmlformats.org/drawingml/2006/main">
                  <a:graphicData uri="http://schemas.microsoft.com/office/word/2010/wordprocessingShape">
                    <wps:wsp>
                      <wps:cNvSpPr/>
                      <wps:spPr>
                        <a:xfrm>
                          <a:off x="0" y="0"/>
                          <a:ext cx="360066" cy="360100"/>
                        </a:xfrm>
                        <a:prstGeom prst="ellipse">
                          <a:avLst/>
                        </a:prstGeom>
                        <a:solidFill>
                          <a:srgbClr val="37A76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19DC1C" id="Oval 53" o:spid="_x0000_s1026" style="position:absolute;margin-left:24.75pt;margin-top:7.3pt;width:28.35pt;height:28.3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" fillcolor="#37a76f" stroked="f" strokeweight="1pt">
                <v:stroke joinstyle="miter"/>
              </v:oval>
            </w:pict>
          </mc:Fallback>
        </mc:AlternateContent>
      </w:r>
    </w:p>
    <w:p w:rsidR="00F03842" w:rsidRDefault="00F03842" w:rsidP="004B0BE0">
      <w:pPr>
        <w:pStyle w:val="BodyText"/>
        <w:widowControl w:val="0"/>
        <w:rPr>
          <w:sz w:val="24"/>
        </w:rPr>
      </w:pPr>
    </w:p>
    <w:p w:rsidR="001D68EA" w:rsidRDefault="001D68EA" w:rsidP="004B0BE0">
      <w:pPr>
        <w:pStyle w:val="BodyText"/>
        <w:widowControl w:val="0"/>
        <w:rPr>
          <w:sz w:val="24"/>
        </w:rPr>
      </w:pPr>
    </w:p>
    <w:p w:rsidR="00F03842" w:rsidRDefault="00F03842" w:rsidP="00F03842">
      <w:pPr>
        <w:shd w:val="clear" w:color="auto" w:fill="99CB38" w:themeFill="accent1"/>
        <w:rPr>
          <w:rFonts w:ascii="Calibri" w:eastAsia="Times New Roman" w:hAnsi="Calibri" w:cs="Times New Roman"/>
          <w:color w:val="415717"/>
          <w:sz w:val="44"/>
        </w:rPr>
      </w:pPr>
      <w:r>
        <w:rPr>
          <w:rFonts w:ascii="Calibri" w:eastAsia="Times New Roman" w:hAnsi="Calibri" w:cs="Times New Roman"/>
          <w:color w:val="415717"/>
          <w:sz w:val="44"/>
        </w:rPr>
        <w:t>5</w:t>
      </w:r>
      <w:r w:rsidRPr="00712163">
        <w:rPr>
          <w:rFonts w:ascii="Calibri" w:eastAsia="Times New Roman" w:hAnsi="Calibri" w:cs="Times New Roman"/>
          <w:color w:val="415717"/>
          <w:sz w:val="44"/>
        </w:rPr>
        <w:t xml:space="preserve"> THINGS WE WISH YOU KNEW!</w:t>
      </w:r>
    </w:p>
    <w:p w:rsidR="00F03842" w:rsidRDefault="00F03842" w:rsidP="004B0BE0">
      <w:pPr>
        <w:pStyle w:val="BodyText"/>
        <w:widowControl w:val="0"/>
        <w:rPr>
          <w:sz w:val="24"/>
        </w:rPr>
      </w:pPr>
    </w:p>
    <w:p w:rsidR="00F03842" w:rsidRPr="00D94127" w:rsidRDefault="00F03842" w:rsidP="00F03842">
      <w:pPr>
        <w:pStyle w:val="BodyText"/>
        <w:widowControl w:val="0"/>
        <w:rPr>
          <w:b/>
          <w:sz w:val="28"/>
        </w:rPr>
      </w:pPr>
      <w:r w:rsidRPr="00D94127">
        <w:rPr>
          <w:b/>
          <w:sz w:val="28"/>
        </w:rPr>
        <w:t>TALK TO US (PLEASE?)</w:t>
      </w:r>
    </w:p>
    <w:p w:rsidR="00F03842" w:rsidRPr="00D94127" w:rsidRDefault="00F03842" w:rsidP="00D94127">
      <w:pPr>
        <w:pStyle w:val="BodyText"/>
        <w:widowControl w:val="0"/>
        <w:spacing w:line="360" w:lineRule="auto"/>
        <w:rPr>
          <w:sz w:val="28"/>
        </w:rPr>
      </w:pPr>
      <w:r w:rsidRPr="00D94127">
        <w:rPr>
          <w:sz w:val="28"/>
        </w:rPr>
        <w:t xml:space="preserve">Leeds for Life tutorials are MANDATORY (so learn how to use it), and you should always attend them, and always be on time.  </w:t>
      </w:r>
    </w:p>
    <w:p w:rsidR="00F03842" w:rsidRPr="00D94127" w:rsidRDefault="00F03842" w:rsidP="00D94127">
      <w:pPr>
        <w:pStyle w:val="BodyText"/>
        <w:widowControl w:val="0"/>
        <w:spacing w:line="360" w:lineRule="auto"/>
        <w:rPr>
          <w:sz w:val="28"/>
        </w:rPr>
      </w:pPr>
      <w:r w:rsidRPr="00D94127">
        <w:rPr>
          <w:sz w:val="28"/>
        </w:rPr>
        <w:t xml:space="preserve">If you are experiencing problems or challenges, academically or personally, then talk to us, even outside of tutorials.  No issue is too small, providing it is timely.  </w:t>
      </w:r>
    </w:p>
    <w:p w:rsidR="00F03842" w:rsidRPr="00D94127" w:rsidRDefault="00F03842" w:rsidP="00D94127">
      <w:pPr>
        <w:pStyle w:val="BodyText"/>
        <w:widowControl w:val="0"/>
        <w:spacing w:line="360" w:lineRule="auto"/>
        <w:rPr>
          <w:sz w:val="28"/>
        </w:rPr>
      </w:pPr>
      <w:r w:rsidRPr="00D94127">
        <w:rPr>
          <w:sz w:val="28"/>
        </w:rPr>
        <w:t xml:space="preserve">Experience has shown, that those students who do not keep us informed, struggle harder, and University is not supposed to be a struggle. </w:t>
      </w:r>
    </w:p>
    <w:p w:rsidR="00F03842" w:rsidRPr="00D94127" w:rsidRDefault="00F03842" w:rsidP="00D94127">
      <w:pPr>
        <w:pStyle w:val="BodyText"/>
        <w:widowControl w:val="0"/>
        <w:spacing w:line="360" w:lineRule="auto"/>
        <w:rPr>
          <w:sz w:val="28"/>
        </w:rPr>
      </w:pPr>
      <w:r w:rsidRPr="00D94127">
        <w:rPr>
          <w:sz w:val="28"/>
        </w:rPr>
        <w:t>Help is always at hand, and offers are genuine.</w:t>
      </w:r>
    </w:p>
    <w:p w:rsidR="00F03842" w:rsidRDefault="00F03842" w:rsidP="00F03842">
      <w:pPr>
        <w:pStyle w:val="BodyText"/>
        <w:widowControl w:val="0"/>
        <w:rPr>
          <w:sz w:val="24"/>
        </w:rPr>
      </w:pPr>
    </w:p>
    <w:p w:rsidR="00F03842" w:rsidRDefault="00F03842" w:rsidP="00F03842">
      <w:pPr>
        <w:pStyle w:val="BodyText"/>
        <w:widowControl w:val="0"/>
        <w:rPr>
          <w:sz w:val="24"/>
        </w:rPr>
      </w:pPr>
    </w:p>
    <w:p w:rsidR="001D68EA" w:rsidRDefault="001D68EA" w:rsidP="00F03842">
      <w:pPr>
        <w:pStyle w:val="BodyText"/>
        <w:widowControl w:val="0"/>
        <w:rPr>
          <w:sz w:val="24"/>
        </w:rPr>
      </w:pPr>
    </w:p>
    <w:p w:rsidR="001D68EA" w:rsidRDefault="001D68EA" w:rsidP="00F03842">
      <w:pPr>
        <w:pStyle w:val="BodyText"/>
        <w:widowControl w:val="0"/>
        <w:rPr>
          <w:sz w:val="24"/>
        </w:rPr>
      </w:pPr>
      <w:r>
        <w:rPr>
          <w:noProof/>
          <w:lang w:val="en-GB" w:eastAsia="en-GB"/>
        </w:rPr>
        <mc:AlternateContent>
          <mc:Choice Requires="wps">
            <w:drawing>
              <wp:anchor distT="0" distB="0" distL="114300" distR="114300" simplePos="0" relativeHeight="251669504" behindDoc="0" locked="0" layoutInCell="1" allowOverlap="1" wp14:anchorId="0A3199E0" wp14:editId="2BE8DE59">
                <wp:simplePos x="0" y="0"/>
                <wp:positionH relativeFrom="column">
                  <wp:posOffset>1819275</wp:posOffset>
                </wp:positionH>
                <wp:positionV relativeFrom="paragraph">
                  <wp:posOffset>56515</wp:posOffset>
                </wp:positionV>
                <wp:extent cx="3237326" cy="3237606"/>
                <wp:effectExtent l="0" t="0" r="0" b="0"/>
                <wp:wrapNone/>
                <wp:docPr id="513" name="Oval 513"/>
                <wp:cNvGraphicFramePr/>
                <a:graphic xmlns:a="http://schemas.openxmlformats.org/drawingml/2006/main">
                  <a:graphicData uri="http://schemas.microsoft.com/office/word/2010/wordprocessingShape">
                    <wps:wsp>
                      <wps:cNvSpPr/>
                      <wps:spPr>
                        <a:xfrm>
                          <a:off x="0" y="0"/>
                          <a:ext cx="3237326" cy="3237606"/>
                        </a:xfrm>
                        <a:prstGeom prst="ellipse">
                          <a:avLst/>
                        </a:prstGeom>
                        <a:noFill/>
                        <a:ln w="12700" cap="flat" cmpd="sng" algn="ctr">
                          <a:solidFill>
                            <a:srgbClr val="99CB3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603939" id="Oval 513" o:spid="_x0000_s1026" style="position:absolute;margin-left:143.25pt;margin-top:4.45pt;width:254.9pt;height:254.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" filled="f" strokecolor="#99cb38" strokeweight="1pt">
                <v:stroke joinstyle="miter"/>
              </v:oval>
            </w:pict>
          </mc:Fallback>
        </mc:AlternateContent>
      </w:r>
    </w:p>
    <w:p w:rsidR="001D68EA" w:rsidRDefault="001D68EA" w:rsidP="00F03842">
      <w:pPr>
        <w:pStyle w:val="BodyText"/>
        <w:widowControl w:val="0"/>
        <w:rPr>
          <w:sz w:val="24"/>
        </w:rPr>
      </w:pPr>
    </w:p>
    <w:p w:rsidR="001D68EA" w:rsidRDefault="001D68EA" w:rsidP="00F03842">
      <w:pPr>
        <w:pStyle w:val="BodyText"/>
        <w:widowControl w:val="0"/>
        <w:rPr>
          <w:sz w:val="24"/>
        </w:rPr>
      </w:pPr>
      <w:r>
        <w:rPr>
          <w:noProof/>
          <w:lang w:val="en-GB" w:eastAsia="en-GB"/>
        </w:rPr>
        <mc:AlternateContent>
          <mc:Choice Requires="wps">
            <w:drawing>
              <wp:anchor distT="0" distB="0" distL="114300" distR="114300" simplePos="0" relativeHeight="251671552" behindDoc="0" locked="0" layoutInCell="1" allowOverlap="1" wp14:anchorId="4302E25A" wp14:editId="60B27DDF">
                <wp:simplePos x="0" y="0"/>
                <wp:positionH relativeFrom="column">
                  <wp:posOffset>1352550</wp:posOffset>
                </wp:positionH>
                <wp:positionV relativeFrom="paragraph">
                  <wp:posOffset>10160</wp:posOffset>
                </wp:positionV>
                <wp:extent cx="904388" cy="904472"/>
                <wp:effectExtent l="0" t="0" r="0" b="0"/>
                <wp:wrapNone/>
                <wp:docPr id="1" name="Oval 59"/>
                <wp:cNvGraphicFramePr/>
                <a:graphic xmlns:a="http://schemas.openxmlformats.org/drawingml/2006/main">
                  <a:graphicData uri="http://schemas.microsoft.com/office/word/2010/wordprocessingShape">
                    <wps:wsp>
                      <wps:cNvSpPr/>
                      <wps:spPr>
                        <a:xfrm>
                          <a:off x="0" y="0"/>
                          <a:ext cx="904388" cy="904472"/>
                        </a:xfrm>
                        <a:prstGeom prst="ellipse">
                          <a:avLst/>
                        </a:prstGeom>
                        <a:noFill/>
                        <a:ln w="12700" cap="flat" cmpd="sng" algn="ctr">
                          <a:solidFill>
                            <a:srgbClr val="99CB3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9EBC4B" id="Oval 59" o:spid="_x0000_s1026" style="position:absolute;margin-left:106.5pt;margin-top:.8pt;width:71.2pt;height:71.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" filled="f" strokecolor="#99cb38" strokeweight="1pt">
                <v:stroke joinstyle="miter"/>
              </v:oval>
            </w:pict>
          </mc:Fallback>
        </mc:AlternateContent>
      </w:r>
    </w:p>
    <w:p w:rsidR="001D68EA" w:rsidRDefault="001D68EA" w:rsidP="00F03842">
      <w:pPr>
        <w:pStyle w:val="BodyText"/>
        <w:widowControl w:val="0"/>
        <w:rPr>
          <w:sz w:val="24"/>
        </w:rPr>
      </w:pPr>
      <w:r>
        <w:rPr>
          <w:noProof/>
          <w:lang w:val="en-GB" w:eastAsia="en-GB"/>
        </w:rPr>
        <mc:AlternateContent>
          <mc:Choice Requires="wps">
            <w:drawing>
              <wp:anchor distT="0" distB="0" distL="114300" distR="114300" simplePos="0" relativeHeight="251673600" behindDoc="0" locked="0" layoutInCell="1" allowOverlap="1" wp14:anchorId="62AACE10" wp14:editId="4DB01713">
                <wp:simplePos x="0" y="0"/>
                <wp:positionH relativeFrom="column">
                  <wp:posOffset>1710055</wp:posOffset>
                </wp:positionH>
                <wp:positionV relativeFrom="paragraph">
                  <wp:posOffset>85090</wp:posOffset>
                </wp:positionV>
                <wp:extent cx="109236" cy="109246"/>
                <wp:effectExtent l="0" t="0" r="0" b="0"/>
                <wp:wrapNone/>
                <wp:docPr id="55" name="Oval 55"/>
                <wp:cNvGraphicFramePr/>
                <a:graphic xmlns:a="http://schemas.openxmlformats.org/drawingml/2006/main">
                  <a:graphicData uri="http://schemas.microsoft.com/office/word/2010/wordprocessingShape">
                    <wps:wsp>
                      <wps:cNvSpPr/>
                      <wps:spPr>
                        <a:xfrm>
                          <a:off x="0" y="0"/>
                          <a:ext cx="109236" cy="109246"/>
                        </a:xfrm>
                        <a:prstGeom prst="ellipse">
                          <a:avLst/>
                        </a:prstGeom>
                        <a:solidFill>
                          <a:srgbClr val="37A76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070305" id="Oval 55" o:spid="_x0000_s1026" style="position:absolute;margin-left:134.65pt;margin-top:6.7pt;width:8.6pt;height:8.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" fillcolor="#37a76f" stroked="f" strokeweight="1pt">
                <v:stroke joinstyle="miter"/>
              </v:oval>
            </w:pict>
          </mc:Fallback>
        </mc:AlternateContent>
      </w:r>
    </w:p>
    <w:p w:rsidR="001D68EA" w:rsidRDefault="001D68EA" w:rsidP="001D68EA">
      <w:pPr>
        <w:pStyle w:val="BodyText"/>
        <w:widowControl w:val="0"/>
        <w:jc w:val="center"/>
        <w:rPr>
          <w:sz w:val="24"/>
        </w:rPr>
      </w:pPr>
      <w:r>
        <w:rPr>
          <w:noProof/>
          <w:sz w:val="24"/>
          <w:lang w:val="en-GB" w:eastAsia="en-GB"/>
        </w:rPr>
        <w:drawing>
          <wp:inline distT="0" distB="0" distL="0" distR="0" wp14:anchorId="03A6B175" wp14:editId="2CF28948">
            <wp:extent cx="2527342" cy="8953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FL.jpg"/>
                    <pic:cNvPicPr/>
                  </pic:nvPicPr>
                  <pic:blipFill>
                    <a:blip r:embed="rId22">
                      <a:extLst>
                        <a:ext uri="{28A0092B-C50C-407E-A947-70E740481C1C}">
                          <a14:useLocalDpi xmlns:a14="http://schemas.microsoft.com/office/drawing/2010/main" val="0"/>
                        </a:ext>
                      </a:extLst>
                    </a:blip>
                    <a:stretch>
                      <a:fillRect/>
                    </a:stretch>
                  </pic:blipFill>
                  <pic:spPr>
                    <a:xfrm>
                      <a:off x="0" y="0"/>
                      <a:ext cx="2558053" cy="906230"/>
                    </a:xfrm>
                    <a:prstGeom prst="rect">
                      <a:avLst/>
                    </a:prstGeom>
                  </pic:spPr>
                </pic:pic>
              </a:graphicData>
            </a:graphic>
          </wp:inline>
        </w:drawing>
      </w:r>
    </w:p>
    <w:p w:rsidR="001D68EA" w:rsidRDefault="001D68EA" w:rsidP="00F03842">
      <w:pPr>
        <w:pStyle w:val="BodyText"/>
        <w:widowControl w:val="0"/>
        <w:rPr>
          <w:sz w:val="24"/>
        </w:rPr>
      </w:pPr>
      <w:r>
        <w:rPr>
          <w:noProof/>
          <w:lang w:val="en-GB" w:eastAsia="en-GB"/>
        </w:rPr>
        <mc:AlternateContent>
          <mc:Choice Requires="wps">
            <w:drawing>
              <wp:anchor distT="0" distB="0" distL="114300" distR="114300" simplePos="0" relativeHeight="251677696" behindDoc="0" locked="0" layoutInCell="1" allowOverlap="1" wp14:anchorId="34510E96" wp14:editId="24A9640A">
                <wp:simplePos x="0" y="0"/>
                <wp:positionH relativeFrom="column">
                  <wp:posOffset>5143500</wp:posOffset>
                </wp:positionH>
                <wp:positionV relativeFrom="paragraph">
                  <wp:posOffset>186690</wp:posOffset>
                </wp:positionV>
                <wp:extent cx="672608" cy="672670"/>
                <wp:effectExtent l="0" t="0" r="0" b="0"/>
                <wp:wrapNone/>
                <wp:docPr id="52" name="Oval 52"/>
                <wp:cNvGraphicFramePr/>
                <a:graphic xmlns:a="http://schemas.openxmlformats.org/drawingml/2006/main">
                  <a:graphicData uri="http://schemas.microsoft.com/office/word/2010/wordprocessingShape">
                    <wps:wsp>
                      <wps:cNvSpPr/>
                      <wps:spPr>
                        <a:xfrm>
                          <a:off x="0" y="0"/>
                          <a:ext cx="672608" cy="672670"/>
                        </a:xfrm>
                        <a:prstGeom prst="ellipse">
                          <a:avLst/>
                        </a:prstGeom>
                        <a:solidFill>
                          <a:srgbClr val="63A53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DDA657" id="Oval 52" o:spid="_x0000_s1026" style="position:absolute;margin-left:405pt;margin-top:14.7pt;width:52.95pt;height:52.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" fillcolor="#63a537" stroked="f" strokeweight="1pt">
                <v:stroke joinstyle="miter"/>
              </v:oval>
            </w:pict>
          </mc:Fallback>
        </mc:AlternateContent>
      </w:r>
    </w:p>
    <w:p w:rsidR="001D68EA" w:rsidRDefault="001D68EA" w:rsidP="00F03842">
      <w:pPr>
        <w:pStyle w:val="BodyText"/>
        <w:widowControl w:val="0"/>
        <w:rPr>
          <w:sz w:val="24"/>
        </w:rPr>
      </w:pPr>
      <w:r>
        <w:rPr>
          <w:noProof/>
          <w:lang w:val="en-GB" w:eastAsia="en-GB"/>
        </w:rPr>
        <mc:AlternateContent>
          <mc:Choice Requires="wps">
            <w:drawing>
              <wp:anchor distT="0" distB="0" distL="114300" distR="114300" simplePos="0" relativeHeight="251675648" behindDoc="0" locked="0" layoutInCell="1" allowOverlap="1" wp14:anchorId="3E631C2B" wp14:editId="7B3C8133">
                <wp:simplePos x="0" y="0"/>
                <wp:positionH relativeFrom="column">
                  <wp:posOffset>4067175</wp:posOffset>
                </wp:positionH>
                <wp:positionV relativeFrom="paragraph">
                  <wp:posOffset>8890</wp:posOffset>
                </wp:positionV>
                <wp:extent cx="1534300" cy="1534442"/>
                <wp:effectExtent l="0" t="0" r="0" b="0"/>
                <wp:wrapNone/>
                <wp:docPr id="58" name="Oval 58"/>
                <wp:cNvGraphicFramePr/>
                <a:graphic xmlns:a="http://schemas.openxmlformats.org/drawingml/2006/main">
                  <a:graphicData uri="http://schemas.microsoft.com/office/word/2010/wordprocessingShape">
                    <wps:wsp>
                      <wps:cNvSpPr/>
                      <wps:spPr>
                        <a:xfrm>
                          <a:off x="0" y="0"/>
                          <a:ext cx="1534300" cy="1534442"/>
                        </a:xfrm>
                        <a:prstGeom prst="ellipse">
                          <a:avLst/>
                        </a:prstGeom>
                        <a:noFill/>
                        <a:ln w="12700" cap="flat" cmpd="sng" algn="ctr">
                          <a:solidFill>
                            <a:srgbClr val="99CB3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67C57F" id="Oval 58" o:spid="_x0000_s1026" style="position:absolute;margin-left:320.25pt;margin-top:.7pt;width:120.8pt;height:120.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" filled="f" strokecolor="#99cb38" strokeweight="1pt">
                <v:stroke joinstyle="miter"/>
              </v:oval>
            </w:pict>
          </mc:Fallback>
        </mc:AlternateContent>
      </w:r>
    </w:p>
    <w:p w:rsidR="001D68EA" w:rsidRDefault="001D68EA" w:rsidP="00F03842">
      <w:pPr>
        <w:pStyle w:val="BodyText"/>
        <w:widowControl w:val="0"/>
        <w:rPr>
          <w:sz w:val="24"/>
        </w:rPr>
      </w:pPr>
    </w:p>
    <w:p w:rsidR="001D68EA" w:rsidRDefault="001D68EA" w:rsidP="00F03842">
      <w:pPr>
        <w:pStyle w:val="BodyText"/>
        <w:widowControl w:val="0"/>
        <w:rPr>
          <w:sz w:val="24"/>
        </w:rPr>
      </w:pPr>
    </w:p>
    <w:p w:rsidR="001D68EA" w:rsidRDefault="001D68EA" w:rsidP="00F03842">
      <w:pPr>
        <w:pStyle w:val="BodyText"/>
        <w:widowControl w:val="0"/>
        <w:rPr>
          <w:sz w:val="24"/>
        </w:rPr>
      </w:pPr>
    </w:p>
    <w:p w:rsidR="001D68EA" w:rsidRDefault="001D68EA" w:rsidP="00F03842">
      <w:pPr>
        <w:pStyle w:val="BodyText"/>
        <w:widowControl w:val="0"/>
        <w:rPr>
          <w:sz w:val="24"/>
        </w:rPr>
      </w:pPr>
    </w:p>
    <w:p w:rsidR="001D68EA" w:rsidRDefault="001D68EA" w:rsidP="00F03842">
      <w:pPr>
        <w:pStyle w:val="BodyText"/>
        <w:widowControl w:val="0"/>
        <w:rPr>
          <w:sz w:val="24"/>
        </w:rPr>
      </w:pPr>
    </w:p>
    <w:p w:rsidR="001D68EA" w:rsidRDefault="001D68EA" w:rsidP="00F03842">
      <w:pPr>
        <w:pStyle w:val="BodyText"/>
        <w:widowControl w:val="0"/>
        <w:rPr>
          <w:sz w:val="24"/>
        </w:rPr>
      </w:pPr>
    </w:p>
    <w:p w:rsidR="00D94127" w:rsidRDefault="00D94127" w:rsidP="00F03842">
      <w:pPr>
        <w:pStyle w:val="BodyText"/>
        <w:widowControl w:val="0"/>
        <w:rPr>
          <w:sz w:val="24"/>
        </w:rPr>
      </w:pPr>
    </w:p>
    <w:sdt>
      <w:sdtPr>
        <w:rPr>
          <w:rFonts w:asciiTheme="majorHAnsi" w:eastAsiaTheme="majorEastAsia" w:hAnsiTheme="majorHAnsi" w:cstheme="majorBidi"/>
          <w:b/>
          <w:caps/>
          <w:color w:val="auto"/>
          <w:spacing w:val="15"/>
          <w:sz w:val="44"/>
          <w:szCs w:val="44"/>
        </w:rPr>
        <w:id w:val="1892231763"/>
        <w:placeholder>
          <w:docPart w:val="B7B01E3ECF8C44528FDBA97FDDC8EB01"/>
        </w:placeholder>
        <w:temporary/>
        <w:showingPlcHdr/>
        <w15:appearance w15:val="hidden"/>
      </w:sdtPr>
      <w:sdtEndPr>
        <w:rPr>
          <w:sz w:val="24"/>
          <w:szCs w:val="58"/>
        </w:rPr>
      </w:sdtEndPr>
      <w:sdtContent>
        <w:bookmarkStart w:id="0" w:name="_Toc347752182" w:displacedByCustomXml="prev"/>
        <w:p w:rsidR="001D68EA" w:rsidRPr="001D68EA" w:rsidRDefault="001D68EA" w:rsidP="001D68EA">
          <w:pPr>
            <w:keepNext/>
            <w:keepLines/>
            <w:shd w:val="clear" w:color="auto" w:fill="99CB38" w:themeFill="accent1"/>
            <w:spacing w:before="240" w:after="240" w:line="240" w:lineRule="auto"/>
            <w:contextualSpacing/>
            <w:outlineLvl w:val="0"/>
            <w:rPr>
              <w:sz w:val="24"/>
            </w:rPr>
          </w:pPr>
          <w:r w:rsidRPr="001D68EA">
            <w:rPr>
              <w:rFonts w:asciiTheme="majorHAnsi" w:eastAsiaTheme="majorEastAsia" w:hAnsiTheme="majorHAnsi" w:cstheme="majorBidi"/>
              <w:b/>
              <w:caps/>
              <w:color w:val="auto"/>
              <w:spacing w:val="15"/>
              <w:sz w:val="44"/>
              <w:szCs w:val="44"/>
            </w:rPr>
            <w:t>Contact Us</w:t>
          </w:r>
        </w:p>
        <w:bookmarkEnd w:id="0" w:displacedByCustomXml="next"/>
      </w:sdtContent>
    </w:sdt>
    <w:p w:rsidR="001D68EA" w:rsidRDefault="001D68EA" w:rsidP="00F03842">
      <w:pPr>
        <w:pStyle w:val="BodyText"/>
        <w:widowControl w:val="0"/>
        <w:rPr>
          <w:sz w:val="24"/>
        </w:rPr>
      </w:pPr>
    </w:p>
    <w:p w:rsidR="001D68EA" w:rsidRPr="001D68EA" w:rsidRDefault="001D68EA" w:rsidP="00F03842">
      <w:pPr>
        <w:pStyle w:val="BodyText"/>
        <w:widowControl w:val="0"/>
        <w:rPr>
          <w:sz w:val="24"/>
          <w:szCs w:val="24"/>
        </w:rPr>
      </w:pPr>
      <w:r w:rsidRPr="001D68EA">
        <w:rPr>
          <w:sz w:val="24"/>
          <w:szCs w:val="24"/>
        </w:rPr>
        <w:t>Lifelong Learning Centre</w:t>
      </w:r>
    </w:p>
    <w:p w:rsidR="001D68EA" w:rsidRPr="001D68EA" w:rsidRDefault="001D68EA" w:rsidP="001D68EA">
      <w:pPr>
        <w:rPr>
          <w:sz w:val="24"/>
          <w:szCs w:val="24"/>
        </w:rPr>
      </w:pPr>
      <w:r w:rsidRPr="001D68EA">
        <w:rPr>
          <w:rFonts w:ascii="Calibri" w:hAnsi="Calibri"/>
          <w:sz w:val="24"/>
          <w:szCs w:val="24"/>
        </w:rPr>
        <w:t>Marjorie and Arnold Ziff Building</w:t>
      </w:r>
    </w:p>
    <w:p w:rsidR="001D68EA" w:rsidRPr="001D68EA" w:rsidRDefault="001D68EA" w:rsidP="001D68EA">
      <w:pPr>
        <w:rPr>
          <w:sz w:val="24"/>
          <w:szCs w:val="24"/>
        </w:rPr>
      </w:pPr>
      <w:r w:rsidRPr="001D68EA">
        <w:rPr>
          <w:rFonts w:ascii="Calibri" w:hAnsi="Calibri"/>
          <w:sz w:val="24"/>
          <w:szCs w:val="24"/>
        </w:rPr>
        <w:t>University of Leeds</w:t>
      </w:r>
      <w:bookmarkStart w:id="1" w:name="_GoBack"/>
      <w:bookmarkEnd w:id="1"/>
    </w:p>
    <w:p w:rsidR="001D68EA" w:rsidRPr="001D68EA" w:rsidRDefault="001D68EA" w:rsidP="001D68EA">
      <w:pPr>
        <w:rPr>
          <w:sz w:val="24"/>
          <w:szCs w:val="24"/>
        </w:rPr>
      </w:pPr>
      <w:r w:rsidRPr="001D68EA">
        <w:rPr>
          <w:rFonts w:ascii="Calibri" w:hAnsi="Calibri"/>
          <w:sz w:val="24"/>
          <w:szCs w:val="24"/>
        </w:rPr>
        <w:t>Leeds</w:t>
      </w:r>
    </w:p>
    <w:p w:rsidR="001D68EA" w:rsidRPr="001D68EA" w:rsidRDefault="001D68EA" w:rsidP="001D68EA">
      <w:pPr>
        <w:rPr>
          <w:sz w:val="24"/>
          <w:szCs w:val="24"/>
        </w:rPr>
      </w:pPr>
      <w:r w:rsidRPr="001D68EA">
        <w:rPr>
          <w:rFonts w:ascii="Calibri" w:hAnsi="Calibri"/>
          <w:sz w:val="24"/>
          <w:szCs w:val="24"/>
        </w:rPr>
        <w:t>LS2 9JT</w:t>
      </w:r>
    </w:p>
    <w:p w:rsidR="001D68EA" w:rsidRPr="001D68EA" w:rsidRDefault="001D68EA" w:rsidP="001D68EA">
      <w:pPr>
        <w:rPr>
          <w:rFonts w:ascii="Calibri" w:hAnsi="Calibri"/>
          <w:sz w:val="24"/>
          <w:szCs w:val="24"/>
        </w:rPr>
      </w:pPr>
      <w:r w:rsidRPr="001D68EA">
        <w:rPr>
          <w:rFonts w:ascii="Calibri" w:hAnsi="Calibri"/>
          <w:sz w:val="24"/>
          <w:szCs w:val="24"/>
        </w:rPr>
        <w:t>Tel: (0113) 343 3212</w:t>
      </w:r>
    </w:p>
    <w:p w:rsidR="001D68EA" w:rsidRPr="001D68EA" w:rsidRDefault="001D68EA" w:rsidP="001D68EA">
      <w:pPr>
        <w:rPr>
          <w:rFonts w:ascii="Calibri" w:hAnsi="Calibri"/>
          <w:sz w:val="24"/>
          <w:szCs w:val="24"/>
        </w:rPr>
      </w:pPr>
      <w:r w:rsidRPr="001D68EA">
        <w:rPr>
          <w:rFonts w:ascii="Calibri" w:hAnsi="Calibri"/>
          <w:sz w:val="24"/>
          <w:szCs w:val="24"/>
        </w:rPr>
        <w:t xml:space="preserve">Email: </w:t>
      </w:r>
      <w:hyperlink r:id="rId23" w:history="1">
        <w:r w:rsidRPr="00790122">
          <w:rPr>
            <w:rStyle w:val="Hyperlink"/>
            <w:rFonts w:ascii="Calibri" w:hAnsi="Calibri"/>
            <w:sz w:val="24"/>
            <w:szCs w:val="24"/>
          </w:rPr>
          <w:t>lifelonglearning@leeds.ac.uk</w:t>
        </w:r>
      </w:hyperlink>
      <w:r>
        <w:rPr>
          <w:rFonts w:ascii="Calibri" w:hAnsi="Calibri"/>
          <w:sz w:val="24"/>
          <w:szCs w:val="24"/>
        </w:rPr>
        <w:t xml:space="preserve"> </w:t>
      </w:r>
      <w:r w:rsidRPr="001D68EA">
        <w:rPr>
          <w:rFonts w:ascii="Calibri" w:hAnsi="Calibri"/>
          <w:sz w:val="24"/>
          <w:szCs w:val="24"/>
        </w:rPr>
        <w:t xml:space="preserve"> </w:t>
      </w:r>
    </w:p>
    <w:p w:rsidR="001D68EA" w:rsidRDefault="001D68EA" w:rsidP="001D68EA">
      <w:pPr>
        <w:rPr>
          <w:rFonts w:ascii="Calibri" w:hAnsi="Calibri"/>
          <w:sz w:val="24"/>
          <w:szCs w:val="24"/>
        </w:rPr>
      </w:pPr>
      <w:r w:rsidRPr="001D68EA">
        <w:rPr>
          <w:rFonts w:ascii="Calibri" w:hAnsi="Calibri"/>
          <w:sz w:val="24"/>
          <w:szCs w:val="24"/>
        </w:rPr>
        <w:t>Tel: 0113-343-8157</w:t>
      </w:r>
    </w:p>
    <w:p w:rsidR="00D94127" w:rsidRDefault="00D94127" w:rsidP="001D68EA">
      <w:pPr>
        <w:rPr>
          <w:rFonts w:ascii="Calibri" w:hAnsi="Calibri"/>
          <w:sz w:val="24"/>
          <w:szCs w:val="24"/>
        </w:rPr>
      </w:pPr>
    </w:p>
    <w:p w:rsidR="00D94127" w:rsidRPr="001D68EA" w:rsidRDefault="00D94127" w:rsidP="001D68EA">
      <w:pPr>
        <w:rPr>
          <w:sz w:val="24"/>
          <w:szCs w:val="24"/>
        </w:rPr>
      </w:pPr>
    </w:p>
    <w:p w:rsidR="001D68EA" w:rsidRDefault="001D68EA" w:rsidP="00F03842">
      <w:pPr>
        <w:pStyle w:val="BodyText"/>
        <w:widowControl w:val="0"/>
        <w:rPr>
          <w:sz w:val="24"/>
        </w:rPr>
      </w:pPr>
      <w:r>
        <w:rPr>
          <w:noProof/>
          <w:lang w:val="en-GB" w:eastAsia="en-GB"/>
        </w:rPr>
        <mc:AlternateContent>
          <mc:Choice Requires="wps">
            <w:drawing>
              <wp:anchor distT="0" distB="0" distL="114300" distR="114300" simplePos="0" relativeHeight="251681792" behindDoc="0" locked="0" layoutInCell="1" allowOverlap="1" wp14:anchorId="00A49D2B" wp14:editId="462E2721">
                <wp:simplePos x="0" y="0"/>
                <wp:positionH relativeFrom="column">
                  <wp:posOffset>1885950</wp:posOffset>
                </wp:positionH>
                <wp:positionV relativeFrom="paragraph">
                  <wp:posOffset>14605</wp:posOffset>
                </wp:positionV>
                <wp:extent cx="358150" cy="358115"/>
                <wp:effectExtent l="0" t="0" r="0" b="0"/>
                <wp:wrapNone/>
                <wp:docPr id="49" name="Oval 49"/>
                <wp:cNvGraphicFramePr/>
                <a:graphic xmlns:a="http://schemas.openxmlformats.org/drawingml/2006/main">
                  <a:graphicData uri="http://schemas.microsoft.com/office/word/2010/wordprocessingShape">
                    <wps:wsp>
                      <wps:cNvSpPr/>
                      <wps:spPr>
                        <a:xfrm>
                          <a:off x="0" y="0"/>
                          <a:ext cx="358150" cy="358115"/>
                        </a:xfrm>
                        <a:prstGeom prst="ellipse">
                          <a:avLst/>
                        </a:prstGeom>
                        <a:solidFill>
                          <a:srgbClr val="99CB3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B4E7E1" id="Oval 49" o:spid="_x0000_s1026" style="position:absolute;margin-left:148.5pt;margin-top:1.15pt;width:28.2pt;height:28.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" fillcolor="#99cb38" stroked="f" strokeweight="1pt">
                <v:stroke joinstyle="miter"/>
              </v:oval>
            </w:pict>
          </mc:Fallback>
        </mc:AlternateContent>
      </w:r>
      <w:r>
        <w:rPr>
          <w:noProof/>
          <w:lang w:val="en-GB" w:eastAsia="en-GB"/>
        </w:rPr>
        <mc:AlternateContent>
          <mc:Choice Requires="wpg">
            <w:drawing>
              <wp:inline distT="0" distB="0" distL="0" distR="0" wp14:anchorId="69D1D6AB" wp14:editId="322545D3">
                <wp:extent cx="2573201" cy="2573201"/>
                <wp:effectExtent l="0" t="0" r="17780" b="17780"/>
                <wp:docPr id="158" name="Group 15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73201" cy="2573201"/>
                          <a:chOff x="0" y="0"/>
                          <a:chExt cx="3886200" cy="3886200"/>
                        </a:xfrm>
                      </wpg:grpSpPr>
                      <wpg:grpSp>
                        <wpg:cNvPr id="154" name="Group 154"/>
                        <wpg:cNvGrpSpPr/>
                        <wpg:grpSpPr>
                          <a:xfrm>
                            <a:off x="0" y="0"/>
                            <a:ext cx="3886200" cy="3886200"/>
                            <a:chOff x="0" y="0"/>
                            <a:chExt cx="3886200" cy="3886200"/>
                          </a:xfrm>
                        </wpg:grpSpPr>
                        <wps:wsp>
                          <wps:cNvPr id="155" name="Oval 155" descr="city scape" title="city scape"/>
                          <wps:cNvSpPr>
                            <a:spLocks noChangeAspect="1"/>
                          </wps:cNvSpPr>
                          <wps:spPr>
                            <a:xfrm>
                              <a:off x="0" y="0"/>
                              <a:ext cx="3886200" cy="3886200"/>
                            </a:xfrm>
                            <a:prstGeom prst="ellipse">
                              <a:avLst/>
                            </a:prstGeom>
                            <a:noFill/>
                            <a:ln w="12700" cap="flat" cmpd="sng" algn="ctr">
                              <a:solidFill>
                                <a:srgbClr val="99CB3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Oval 156" descr="employee at software company" title="employee at software company"/>
                          <wps:cNvSpPr/>
                          <wps:spPr>
                            <a:xfrm>
                              <a:off x="149343" y="155499"/>
                              <a:ext cx="3615055" cy="3615055"/>
                            </a:xfrm>
                            <a:prstGeom prst="ellipse">
                              <a:avLst/>
                            </a:prstGeom>
                            <a:blipFill dpi="0" rotWithShape="1">
                              <a:blip r:embed="rId24"/>
                              <a:srcRect/>
                              <a:stretch>
                                <a:fillRect l="-3550" r="30" b="-6572"/>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 name="Oval 157"/>
                        <wps:cNvSpPr/>
                        <wps:spPr>
                          <a:xfrm>
                            <a:off x="2978331" y="2834640"/>
                            <a:ext cx="796212" cy="796212"/>
                          </a:xfrm>
                          <a:prstGeom prst="ellipse">
                            <a:avLst/>
                          </a:prstGeom>
                          <a:noFill/>
                          <a:ln w="12700" cap="flat" cmpd="sng" algn="ctr">
                            <a:solidFill>
                              <a:srgbClr val="99CB3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C2E0F3B" id="Group 158" o:spid="_x0000_s1026" style="width:202.6pt;height:202.6pt;mso-position-horizontal-relative:char;mso-position-vertical-relative:line" coordsize="38862,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">
                <v:group id="Group 154" o:spid="_x0000_s1027" style="position:absolute;width:38862;height:38862" coordsize="38862,3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oval id="Oval 155" o:spid="_x0000_s1028" alt="city scape" style="position:absolute;width:38862;height:38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VS8AA&#10;AADcAAAADwAAAGRycy9kb3ducmV2LnhtbESPS6vCMBCF94L/IYzgTlOvD6QaRcSCK8HXfmimD2wm&#10;pcmt9d8bQXA3wznfmTPrbWcq0VLjSssKJuMIBHFqdcm5gts1GS1BOI+ssbJMCl7kYLvp99YYa/vk&#10;M7UXn4sQwi5GBYX3dSylSwsy6Ma2Jg5aZhuDPqxNLnWDzxBuKvkXRQtpsORwocCa9gWlj8u/CTWS&#10;6WvWykN2u++W2cnMKueiRKnhoNutQHjq/M/8pY86cPM5fJ4JE8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nVS8AAAADcAAAADwAAAAAAAAAAAAAAAACYAgAAZHJzL2Rvd25y&#10;ZXYueG1sUEsFBgAAAAAEAAQA9QAAAIUDAAAAAA==&#10;" filled="f" strokecolor="#99cb38" strokeweight="1pt">
                    <v:stroke joinstyle="miter"/>
                    <v:path arrowok="t"/>
                    <o:lock v:ext="edit" aspectratio="t"/>
                  </v:oval>
                  <v:oval id="Oval 156" o:spid="_x0000_s1029" alt="employee at software company" style="position:absolute;left:1493;top:1554;width:36150;height:36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zAsIA&#10;AADcAAAADwAAAGRycy9kb3ducmV2LnhtbERPTWuDQBC9F/IflgnkVlcLkWqykRBoUuipmktugztR&#10;iTsr7saYf98tFHqbx/ucbTGbXkw0us6ygiSKQRDXVnfcKDhXH6/vIJxH1thbJgVPclDsFi9bzLV9&#10;8DdNpW9ECGGXo4LW+yGX0tUtGXSRHYgDd7WjQR/g2Eg94iOEm16+xXEqDXYcGloc6NBSfSvvRoG5&#10;XUvKmvvXdDmm1cllVWKOlVKr5bzfgPA0+3/xn/tTh/nrFH6fCR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DMCwgAAANwAAAAPAAAAAAAAAAAAAAAAAJgCAABkcnMvZG93&#10;bnJldi54bWxQSwUGAAAAAAQABAD1AAAAhwMAAAAA&#10;" stroked="f" strokeweight="1pt">
                    <v:fill r:id="rId25" o:title="employee at software company" recolor="t" rotate="t" type="frame"/>
                    <v:stroke joinstyle="miter"/>
                  </v:oval>
                </v:group>
                <v:oval id="Oval 157" o:spid="_x0000_s1030" style="position:absolute;left:29783;top:28346;width:7962;height:7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YjsIA&#10;AADcAAAADwAAAGRycy9kb3ducmV2LnhtbERPTWvCQBC9F/oflil4qxvFxJq6ihiEUnrRFLwO2WkS&#10;zM4u2TVJ/323UOhtHu9ztvvJdGKg3reWFSzmCQjiyuqWawWf5en5BYQPyBo7y6Tgmzzsd48PW8y1&#10;HflMwyXUIoawz1FBE4LLpfRVQwb93DriyH3Z3mCIsK+l7nGM4aaTyyTJpMGWY0ODjo4NVbfL3SiY&#10;1vfinH6MhSvRXf2qzDbSvis1e5oOryACTeFf/Od+03F+uob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5iOwgAAANwAAAAPAAAAAAAAAAAAAAAAAJgCAABkcnMvZG93&#10;bnJldi54bWxQSwUGAAAAAAQABAD1AAAAhwMAAAAA&#10;" filled="f" strokecolor="#99cb38" strokeweight="1pt">
                  <v:stroke joinstyle="miter"/>
                </v:oval>
                <w10:anchorlock/>
              </v:group>
            </w:pict>
          </mc:Fallback>
        </mc:AlternateContent>
      </w:r>
    </w:p>
    <w:sectPr w:rsidR="001D68EA" w:rsidSect="005A4B38">
      <w:headerReference w:type="first" r:id="rId26"/>
      <w:pgSz w:w="12240" w:h="15840" w:code="1"/>
      <w:pgMar w:top="720" w:right="720" w:bottom="720" w:left="1440"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C65" w:rsidRDefault="00EC1C65" w:rsidP="009966C9">
      <w:pPr>
        <w:spacing w:after="0" w:line="240" w:lineRule="auto"/>
      </w:pPr>
      <w:r>
        <w:separator/>
      </w:r>
    </w:p>
  </w:endnote>
  <w:endnote w:type="continuationSeparator" w:id="0">
    <w:p w:rsidR="00EC1C65" w:rsidRDefault="00EC1C65" w:rsidP="0099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C65" w:rsidRDefault="00EC1C65" w:rsidP="009966C9">
      <w:pPr>
        <w:spacing w:after="0" w:line="240" w:lineRule="auto"/>
      </w:pPr>
      <w:r>
        <w:separator/>
      </w:r>
    </w:p>
  </w:footnote>
  <w:footnote w:type="continuationSeparator" w:id="0">
    <w:p w:rsidR="00EC1C65" w:rsidRDefault="00EC1C65" w:rsidP="009966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6C9" w:rsidRDefault="00EB0C72">
    <w:pPr>
      <w:pStyle w:val="Header"/>
    </w:pPr>
    <w:r>
      <w:rPr>
        <w:noProof/>
        <w:lang w:val="en-GB" w:eastAsia="en-GB"/>
      </w:rPr>
      <mc:AlternateContent>
        <mc:Choice Requires="wpg">
          <w:drawing>
            <wp:anchor distT="0" distB="0" distL="114300" distR="114300" simplePos="0" relativeHeight="251687936" behindDoc="0" locked="0" layoutInCell="1" allowOverlap="1" wp14:anchorId="44BEF58C" wp14:editId="6A1C4F8D">
              <wp:simplePos x="0" y="0"/>
              <mc:AlternateContent>
                <mc:Choice Requires="wp14">
                  <wp:positionH relativeFrom="page">
                    <wp14:pctPosHOffset>20300</wp14:pctPosHOffset>
                  </wp:positionH>
                </mc:Choice>
                <mc:Fallback>
                  <wp:positionH relativeFrom="page">
                    <wp:posOffset>1577340</wp:posOffset>
                  </wp:positionH>
                </mc:Fallback>
              </mc:AlternateContent>
              <mc:AlternateContent>
                <mc:Choice Requires="wp14">
                  <wp:positionV relativeFrom="page">
                    <wp14:pctPosVOffset>2900</wp14:pctPosVOffset>
                  </wp:positionV>
                </mc:Choice>
                <mc:Fallback>
                  <wp:positionV relativeFrom="page">
                    <wp:posOffset>291465</wp:posOffset>
                  </wp:positionV>
                </mc:Fallback>
              </mc:AlternateContent>
              <wp:extent cx="7616949" cy="7315200"/>
              <wp:effectExtent l="0" t="0" r="5715" b="1270"/>
              <wp:wrapNone/>
              <wp:docPr id="46" name="Group 4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16949" cy="7315200"/>
                        <a:chOff x="211657" y="0"/>
                        <a:chExt cx="7616611" cy="7315200"/>
                      </a:xfrm>
                    </wpg:grpSpPr>
                    <wps:wsp>
                      <wps:cNvPr id="47" name="Rectangle 47"/>
                      <wps:cNvSpPr/>
                      <wps:spPr>
                        <a:xfrm>
                          <a:off x="3310467" y="0"/>
                          <a:ext cx="2714625" cy="7315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0C72" w:rsidRDefault="00EB0C72" w:rsidP="00EB0C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Group 48"/>
                      <wpg:cNvGrpSpPr/>
                      <wpg:grpSpPr>
                        <a:xfrm>
                          <a:off x="211657" y="1193800"/>
                          <a:ext cx="7616611" cy="5553468"/>
                          <a:chOff x="211657" y="0"/>
                          <a:chExt cx="7616611" cy="5553468"/>
                        </a:xfrm>
                      </wpg:grpSpPr>
                      <wps:wsp>
                        <wps:cNvPr id="2" name="Oval 49"/>
                        <wps:cNvSpPr/>
                        <wps:spPr>
                          <a:xfrm>
                            <a:off x="2472266" y="0"/>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oup 50" descr="Circle Graphic" title="Circle Graphic"/>
                        <wpg:cNvGrpSpPr/>
                        <wpg:grpSpPr>
                          <a:xfrm>
                            <a:off x="3708388" y="956733"/>
                            <a:ext cx="4119880" cy="4567399"/>
                            <a:chOff x="-1373758" y="-420771"/>
                            <a:chExt cx="4718124" cy="5229626"/>
                          </a:xfrm>
                        </wpg:grpSpPr>
                        <wps:wsp>
                          <wps:cNvPr id="4" name="Oval 51"/>
                          <wps:cNvSpPr/>
                          <wps:spPr>
                            <a:xfrm>
                              <a:off x="-930456" y="-420771"/>
                              <a:ext cx="3707311" cy="3707289"/>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2"/>
                          <wps:cNvSpPr/>
                          <wps:spPr>
                            <a:xfrm>
                              <a:off x="2574111" y="4038600"/>
                              <a:ext cx="770255" cy="77025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53"/>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54" descr="workers working on laptop" title="workers working on laptop"/>
                          <wps:cNvSpPr/>
                          <wps:spPr>
                            <a:xfrm>
                              <a:off x="-781840" y="-272155"/>
                              <a:ext cx="3450744" cy="3450724"/>
                            </a:xfrm>
                            <a:prstGeom prst="ellipse">
                              <a:avLst/>
                            </a:prstGeom>
                            <a:blipFill>
                              <a:blip r:embed="rId1">
                                <a:extLst/>
                              </a:blip>
                              <a:stretch>
                                <a:fillRect l="-34484" t="-815" r="-21673" b="-2283"/>
                              </a:stretch>
                            </a:blip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55"/>
                          <wps:cNvSpPr/>
                          <wps:spPr>
                            <a:xfrm>
                              <a:off x="2711271" y="3535680"/>
                              <a:ext cx="125095" cy="12509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974394" y="3477107"/>
                              <a:ext cx="1207345" cy="1207388"/>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1191765" y="3680931"/>
                              <a:ext cx="780313" cy="780435"/>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58"/>
                          <wps:cNvSpPr/>
                          <wps:spPr>
                            <a:xfrm>
                              <a:off x="1507311" y="2407920"/>
                              <a:ext cx="1757045" cy="175704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59"/>
                          <wps:cNvSpPr/>
                          <wps:spPr>
                            <a:xfrm>
                              <a:off x="2269311" y="0"/>
                              <a:ext cx="1035685" cy="103568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1373758" y="446543"/>
                              <a:ext cx="281482" cy="28148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 name="Group 61"/>
                        <wpg:cNvGrpSpPr/>
                        <wpg:grpSpPr>
                          <a:xfrm>
                            <a:off x="211657" y="2980267"/>
                            <a:ext cx="2573201" cy="2573201"/>
                            <a:chOff x="319657" y="0"/>
                            <a:chExt cx="3886200" cy="3886200"/>
                          </a:xfrm>
                        </wpg:grpSpPr>
                        <wpg:grpSp>
                          <wpg:cNvPr id="62" name="Group 62"/>
                          <wpg:cNvGrpSpPr/>
                          <wpg:grpSpPr>
                            <a:xfrm>
                              <a:off x="319657" y="0"/>
                              <a:ext cx="3886200" cy="3886200"/>
                              <a:chOff x="319657" y="0"/>
                              <a:chExt cx="3886200" cy="3886200"/>
                            </a:xfrm>
                          </wpg:grpSpPr>
                          <wps:wsp>
                            <wps:cNvPr id="11" name="Oval 63" descr="city scape" title="city scape"/>
                            <wps:cNvSpPr>
                              <a:spLocks noChangeAspect="1"/>
                            </wps:cNvSpPr>
                            <wps:spPr>
                              <a:xfrm>
                                <a:off x="319657"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descr="employee at software company" title="employee at software company"/>
                            <wps:cNvSpPr/>
                            <wps:spPr>
                              <a:xfrm>
                                <a:off x="469000" y="155499"/>
                                <a:ext cx="3615056" cy="3615056"/>
                              </a:xfrm>
                              <a:prstGeom prst="ellipse">
                                <a:avLst/>
                              </a:prstGeom>
                              <a:blipFill dpi="0" rotWithShape="1">
                                <a:blip r:embed="rId2"/>
                                <a:srcRect/>
                                <a:stretch>
                                  <a:fillRect l="-3550" r="30" b="-657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 name="Oval 65"/>
                          <wps:cNvSpPr/>
                          <wps:spPr>
                            <a:xfrm>
                              <a:off x="3297988" y="2834640"/>
                              <a:ext cx="796213" cy="79621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75700</wp14:pctWidth>
              </wp14:sizeRelH>
              <wp14:sizeRelV relativeFrom="page">
                <wp14:pctHeight>94100</wp14:pctHeight>
              </wp14:sizeRelV>
            </wp:anchor>
          </w:drawing>
        </mc:Choice>
        <mc:Fallback>
          <w:pict>
            <v:group w14:anchorId="44BEF58C" id="Group 46" o:spid="_x0000_s1028" style="position:absolute;margin-left:0;margin-top:0;width:599.75pt;height:8in;z-index:251687936;mso-width-percent:757;mso-height-percent:941;mso-left-percent:203;mso-top-percent:29;mso-position-horizontal-relative:page;mso-position-vertical-relative:page;mso-width-percent:757;mso-height-percent:941;mso-left-percent:203;mso-top-percent:29" coordorigin="2116" coordsize="76166,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">
              <v:rect id="Rectangle 47" o:spid="_x0000_s1029" style="position:absolute;left:33104;width:27146;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dy8UA&#10;AADbAAAADwAAAGRycy9kb3ducmV2LnhtbESP0WrCQBRE34X+w3ILfRHdVNRKdCNaFYovWvUDLtnb&#10;JCR7N2TXJP37bkHwcZiZM8xq3ZtKtNS4wrKC93EEgji1uuBMwe16GC1AOI+ssbJMCn7JwTp5Gaww&#10;1rbjb2ovPhMBwi5GBbn3dSylS3My6Ma2Jg7ej20M+iCbTOoGuwA3lZxE0VwaLDgs5FjTZ05pebkb&#10;BdfTeb4/FDOe1OVuM01n2+H+uFXq7bXfLEF46v0z/Gh/aQXTD/j/En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t3LxQAAANsAAAAPAAAAAAAAAAAAAAAAAJgCAABkcnMv&#10;ZG93bnJldi54bWxQSwUGAAAAAAQABAD1AAAAigMAAAAA&#10;" fillcolor="black [3213]" stroked="f" strokeweight="1pt">
                <v:textbox>
                  <w:txbxContent>
                    <w:p w:rsidR="00EB0C72" w:rsidRDefault="00EB0C72" w:rsidP="00EB0C72">
                      <w:pPr>
                        <w:jc w:val="center"/>
                      </w:pPr>
                    </w:p>
                  </w:txbxContent>
                </v:textbox>
              </v:rect>
              <v:group id="Group 48" o:spid="_x0000_s1030" style="position:absolute;left:2116;top:11938;width:76166;height:55534" coordorigin="2116" coordsize="76166,55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Oval 49" o:spid="_x0000_s1031" style="position:absolute;left:24722;width:3582;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en8MA&#10;AADbAAAADwAAAGRycy9kb3ducmV2LnhtbESPQWsCMRSE74X+h/AKXkSzFVt0a5RFEDyItSqeH5vX&#10;3dDNy5pE3f77RhB6HGbmG2a26GwjruSDcazgdZiBIC6dNlwpOB5WgwmIEJE1No5JwS8FWMyfn2aY&#10;a3fjL7ruYyUShEOOCuoY21zKUNZkMQxdS5y8b+ctxiR9JbXHW4LbRo6y7F1aNJwWamxpWVP5s79Y&#10;BX0vi85v3+SZbWU+N2trit1Jqd5LV3yAiNTF//CjvdYKxlO4f0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Ien8MAAADbAAAADwAAAAAAAAAAAAAAAACYAgAAZHJzL2Rv&#10;d25yZXYueG1sUEsFBgAAAAAEAAQA9QAAAIgDAAAAAA==&#10;" fillcolor="#99cb38 [3204]" stroked="f" strokeweight="1pt">
                  <v:stroke joinstyle="miter"/>
                </v:oval>
                <v:group id="Group 50" o:spid="_x0000_s1032" alt="Circle Graphic" style="position:absolute;left:37083;top:9567;width:41199;height:45674" coordorigin="-13737,-4207" coordsize="47181,5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oval id="Oval 51" o:spid="_x0000_s1033" style="position:absolute;left:-9304;top:-4207;width:37072;height:37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tkcMA&#10;AADbAAAADwAAAGRycy9kb3ducmV2LnhtbESP0WrCQBRE3wv+w3KFvtVNBFsb3YTSoJi+af2AS/aa&#10;BLN3Q3aN2793C4U+DjNzhtkWwfRiotF1lhWkiwQEcW11x42C8/fuZQ3CeWSNvWVS8EMOinz2tMVM&#10;2zsfaTr5RkQIuwwVtN4PmZSubsmgW9iBOHoXOxr0UY6N1CPeI9z0cpkkr9Jgx3GhxYE+W6qvp5tR&#10;gNevcNZvQ2XTUHXN4b3c11Wp1PM8fGxAeAr+P/zXPmgFqxR+v8Qf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ztkcMAAADbAAAADwAAAAAAAAAAAAAAAACYAgAAZHJzL2Rv&#10;d25yZXYueG1sUEsFBgAAAAAEAAQA9QAAAIgDAAAAAA==&#10;" filled="f" strokecolor="#99cb38 [3204]" strokeweight="1pt">
                    <v:stroke joinstyle="miter"/>
                  </v:oval>
                  <v:oval id="Oval 52" o:spid="_x0000_s1034" style="position:absolute;left:25741;top:40386;width:7702;height:7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kCMYA&#10;AADbAAAADwAAAGRycy9kb3ducmV2LnhtbESPQWvCQBSE74X+h+UVvJS6UajY1FVEVKSnmpbi8Zl9&#10;ZoPZtyG7JrG/vlsQPA4z8w0zW/S2Ei01vnSsYDRMQBDnTpdcKPj+2rxMQfiArLFyTAqu5GExf3yY&#10;Yapdx3tqs1CICGGfogITQp1K6XNDFv3Q1cTRO7nGYoiyKaRusItwW8lxkkykxZLjgsGaVobyc3ax&#10;Cs7H6+Fz5N4yc9jmx/Xz7+nno2uVGjz1y3cQgfpwD9/aO63gdQz/X+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gkCMYAAADbAAAADwAAAAAAAAAAAAAAAACYAgAAZHJz&#10;L2Rvd25yZXYueG1sUEsFBgAAAAAEAAQA9QAAAIsDAAAAAA==&#10;" fillcolor="#63a537 [3205]" stroked="f" strokeweight="1pt">
                    <v:stroke joinstyle="miter"/>
                  </v:oval>
                  <v:oval id="Oval 53" o:spid="_x0000_s1035" style="position:absolute;left:4572;top:457;width:4123;height:4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7nsUA&#10;AADbAAAADwAAAGRycy9kb3ducmV2LnhtbESP3WrCQBSE7wu+w3IKvasbFatEVxFhi4WCv4iXx+xp&#10;EsyeDdltjG/fLRR6OczMN8x82dlKtNT40rGCQT8BQZw5U3Ku4HTUr1MQPiAbrByTggd5WC56T3NM&#10;jbvzntpDyEWEsE9RQRFCnUrps4Is+r6riaP35RqLIcoml6bBe4TbSg6T5E1aLDkuFFjTuqDsdvi2&#10;Ckbr7XY/Oev362Wz233oT90Oaq3Uy3O3moEI1IX/8F97YxSMR/D7Jf4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TuexQAAANsAAAAPAAAAAAAAAAAAAAAAAJgCAABkcnMv&#10;ZG93bnJldi54bWxQSwUGAAAAAAQABAD1AAAAigMAAAAA&#10;" fillcolor="#37a76f [3206]" stroked="f" strokeweight="1pt">
                    <v:stroke joinstyle="miter"/>
                  </v:oval>
                  <v:oval id="Oval 54" o:spid="_x0000_s1036" alt="workers working on laptop" style="position:absolute;left:-7818;top:-2721;width:34507;height:34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Q0cIA&#10;AADbAAAADwAAAGRycy9kb3ducmV2LnhtbESPT2sCMRTE74LfIbyCN00q1pbVKP5B8CRoPfT43Dx3&#10;FzcvSxLX9dubQqHHYWZ+w8yXna1FSz5UjjW8jxQI4tyZigsN5+/d8AtEiMgGa8ek4UkBlot+b46Z&#10;cQ8+UnuKhUgQDhlqKGNsMilDXpLFMHINcfKuzluMSfpCGo+PBLe1HCs1lRYrTgslNrQpKb+d7lZD&#10;fZDhZ3uhtQxr9cnenw9Vq7QevHWrGYhIXfwP/7X3RsPHBH6/p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TFDRwgAAANsAAAAPAAAAAAAAAAAAAAAAAJgCAABkcnMvZG93&#10;bnJldi54bWxQSwUGAAAAAAQABAD1AAAAhwMAAAAA&#10;" stroked="f" strokeweight="1pt">
                    <v:fill r:id="rId3" o:title="workers working on laptop" recolor="t" rotate="t" type="frame"/>
                    <v:stroke joinstyle="miter"/>
                  </v:oval>
                  <v:oval id="Oval 55" o:spid="_x0000_s1037" style="position:absolute;left:27112;top:35356;width:1251;height:1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GccUA&#10;AADbAAAADwAAAGRycy9kb3ducmV2LnhtbESP3WrCQBSE7wu+w3IK3tWNLVaJrlKELRYEfxEvj9nT&#10;JJg9G7JrTN++KxR6OczMN8xs0dlKtNT40rGC4SABQZw5U3Ku4HjQLxMQPiAbrByTgh/ysJj3nmaY&#10;GnfnHbX7kIsIYZ+igiKEOpXSZwVZ9ANXE0fv2zUWQ5RNLk2D9wi3lXxNkndpseS4UGBNy4Ky6/5m&#10;FbwtN5vd+KQ/L+fVdvul17od1lqp/nP3MQURqAv/4b/2yigYjeDxJf4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AZxxQAAANsAAAAPAAAAAAAAAAAAAAAAAJgCAABkcnMv&#10;ZG93bnJldi54bWxQSwUGAAAAAAQABAD1AAAAigMAAAAA&#10;" fillcolor="#37a76f [3206]" stroked="f" strokeweight="1pt">
                    <v:stroke joinstyle="miter"/>
                  </v:oval>
                  <v:oval id="Oval 56" o:spid="_x0000_s1038" style="position:absolute;left:9743;top:34771;width:12074;height:12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15cIA&#10;AADbAAAADwAAAGRycy9kb3ducmV2LnhtbESP0WrCQBRE3wv+w3IF3+omBW2NrkEqlqRvWj/gkr0m&#10;wezdkF3N9u+7BcHHYWbOMJs8mE7caXCtZQXpPAFBXFndcq3g/HN4/QDhPLLGzjIp+CUH+XbyssFM&#10;25GPdD/5WkQIuwwVNN73mZSuasigm9ueOHoXOxj0UQ611AOOEW46+ZYkS2mw5bjQYE+fDVXX080o&#10;wOt3OOv3vrRpKNu6WO2/qnKv1GwadmsQnoJ/hh/tQitYLOH/S/w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XXlwgAAANsAAAAPAAAAAAAAAAAAAAAAAJgCAABkcnMvZG93&#10;bnJldi54bWxQSwUGAAAAAAQABAD1AAAAhwMAAAAA&#10;" filled="f" strokecolor="#99cb38 [3204]" strokeweight="1pt">
                    <v:stroke joinstyle="miter"/>
                  </v:oval>
                  <v:oval id="Oval 57" o:spid="_x0000_s1039" style="position:absolute;left:11917;top:36809;width:7803;height:7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VQMUA&#10;AADbAAAADwAAAGRycy9kb3ducmV2LnhtbESPT2vCQBTE74LfYXmF3nRTi3+IrqKlBUV6aOylt0f2&#10;mYRk34bd1aTf3hUEj8PM/IZZbXrTiCs5X1lW8DZOQBDnVldcKPg9fY0WIHxA1thYJgX/5GGzHg5W&#10;mGrb8Q9ds1CICGGfooIyhDaV0uclGfRj2xJH72ydwRClK6R22EW4aeQkSWbSYMVxocSWPkrK6+xi&#10;FFSX7v3UfR79fJe56fesqf8Oi1qp15d+uwQRqA/P8KO91wqmc7h/iT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ZVAxQAAANsAAAAPAAAAAAAAAAAAAAAAAJgCAABkcnMv&#10;ZG93bnJldi54bWxQSwUGAAAAAAQABAD1AAAAigMAAAAA&#10;" fillcolor="#455f51 [3215]" stroked="f" strokeweight="1pt">
                    <v:stroke joinstyle="miter"/>
                  </v:oval>
                  <v:oval id="Oval 58" o:spid="_x0000_s1040" style="position:absolute;left:15073;top:24079;width:17570;height:17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EDL4A&#10;AADbAAAADwAAAGRycy9kb3ducmV2LnhtbERPzYrCMBC+C/sOYQRvmrqgrtW0LCuK9abrAwzN2Bab&#10;SWmixrc3B8Hjx/e/zoNpxZ1611hWMJ0kIIhLqxuuFJz/t+MfEM4ja2wtk4InOcizr8EaU20ffKT7&#10;yVcihrBLUUHtfZdK6cqaDLqJ7Ygjd7G9QR9hX0nd4yOGm1Z+J8lcGmw4NtTY0V9N5fV0Mwrweghn&#10;vegKOw1FU+2Xm11ZbJQaDcPvCoSn4D/it3uvFczi2Pgl/gCZ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4mRAy+AAAA2wAAAA8AAAAAAAAAAAAAAAAAmAIAAGRycy9kb3ducmV2&#10;LnhtbFBLBQYAAAAABAAEAPUAAACDAwAAAAA=&#10;" filled="f" strokecolor="#99cb38 [3204]" strokeweight="1pt">
                    <v:stroke joinstyle="miter"/>
                  </v:oval>
                  <v:oval id="Oval 59" o:spid="_x0000_s1041" style="position:absolute;left:22693;width:10356;height:10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UeL4A&#10;AADaAAAADwAAAGRycy9kb3ducmV2LnhtbERPzYrCMBC+C75DGMGbpu7B1a5pEUWx3qw+wNDMtsVm&#10;UpqsZt9+Iyx4Gj6+39nkwXTiQYNrLStYzBMQxJXVLdcKbtfDbAXCeWSNnWVS8EsO8mw82mCq7ZMv&#10;9Ch9LWIIuxQVNN73qZSuasigm9ueOHLfdjDoIxxqqQd8xnDTyY8kWUqDLceGBnvaNVTdyx+jAO/n&#10;cNOffWEXoWjr03p/rIq9UtNJ2H6B8BT8W/zvPuk4H16vvK7M/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elHi+AAAA2gAAAA8AAAAAAAAAAAAAAAAAmAIAAGRycy9kb3ducmV2&#10;LnhtbFBLBQYAAAAABAAEAPUAAACDAwAAAAA=&#10;" filled="f" strokecolor="#99cb38 [3204]" strokeweight="1pt">
                    <v:stroke joinstyle="miter"/>
                  </v:oval>
                  <v:oval id="Oval 60" o:spid="_x0000_s1042" style="position:absolute;left:-13737;top:4465;width:2815;height:2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rVWcIA&#10;AADbAAAADwAAAGRycy9kb3ducmV2LnhtbERPz2vCMBS+D/wfwht4GZrqQWY1yhAdYydXx/D4bJ5N&#10;sXkpTdZW/3pzEDx+fL+X695WoqXGl44VTMYJCOLc6ZILBb+H3egdhA/IGivHpOBKHtarwcsSU+06&#10;/qE2C4WIIexTVGBCqFMpfW7Ioh+7mjhyZ9dYDBE2hdQNdjHcVnKaJDNpseTYYLCmjaH8kv1bBZfT&#10;9bifuHlmjp/5aft2O/99d61Sw9f+YwEiUB+e4of7SyuYxfXxS/w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tVZwgAAANsAAAAPAAAAAAAAAAAAAAAAAJgCAABkcnMvZG93&#10;bnJldi54bWxQSwUGAAAAAAQABAD1AAAAhwMAAAAA&#10;" fillcolor="#63a537 [3205]" stroked="f" strokeweight="1pt">
                    <v:stroke joinstyle="miter"/>
                  </v:oval>
                </v:group>
                <v:group id="Group 61" o:spid="_x0000_s1043" style="position:absolute;left:2116;top:29802;width:25732;height:25732" coordorigin="3196" coordsize="38862,3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62" o:spid="_x0000_s1044" style="position:absolute;left:3196;width:38862;height:38862" coordorigin="3196" coordsize="38862,3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oval id="Oval 63" o:spid="_x0000_s1045" alt="city scape" style="position:absolute;left:3196;width:38862;height:38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y8QA&#10;AADaAAAADwAAAGRycy9kb3ducmV2LnhtbESPQWvCQBSE74L/YXlCb3VTLVKim1AUaS+2mMZDbo/s&#10;Mwlm34bdrab/vlsoeBxm5htmk4+mF1dyvrOs4GmegCCure64UVB+7R9fQPiArLG3TAp+yEOeTScb&#10;TLW98ZGuRWhEhLBPUUEbwpBK6euWDPq5HYijd7bOYIjSNVI7vEW46eUiSVbSYMdxocWBti3Vl+Lb&#10;KHjeLeXHyVXVqioOn+Xu8CadWyr1MBtf1yACjeEe/m+/awUL+LsSb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eMvEAAAA2gAAAA8AAAAAAAAAAAAAAAAAmAIAAGRycy9k&#10;b3ducmV2LnhtbFBLBQYAAAAABAAEAPUAAACJAwAAAAA=&#10;" filled="f" strokecolor="#99cb38 [3204]" strokeweight="1pt">
                      <v:stroke joinstyle="miter"/>
                      <v:path arrowok="t"/>
                      <o:lock v:ext="edit" aspectratio="t"/>
                    </v:oval>
                    <v:oval id="Oval 64" o:spid="_x0000_s1046" alt="employee at software company" style="position:absolute;left:4690;top:1554;width:36150;height:36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5gY8IA&#10;AADbAAAADwAAAGRycy9kb3ducmV2LnhtbESPQYvCMBSE78L+h/CEvWmqLEW7piILuoInWy97ezTP&#10;trR5KU2s3X9vBMHjMDPfMJvtaFoxUO9qywoW8wgEcWF1zaWCS76frUA4j6yxtUwK/snBNv2YbDDR&#10;9s5nGjJfigBhl6CCyvsukdIVFRl0c9sRB+9qe4M+yL6Uusd7gJtWLqMolgZrDgsVdvRTUdFkN6PA&#10;NNeM1uXtNPwd4vzXrfOFOeRKfU7H3TcIT6N/h1/to1YQf8HzS/gB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mBjwgAAANsAAAAPAAAAAAAAAAAAAAAAAJgCAABkcnMvZG93&#10;bnJldi54bWxQSwUGAAAAAAQABAD1AAAAhwMAAAAA&#10;" stroked="f" strokeweight="1pt">
                      <v:fill r:id="rId4" o:title="employee at software company" recolor="t" rotate="t" type="frame"/>
                      <v:stroke joinstyle="miter"/>
                    </v:oval>
                  </v:group>
                  <v:oval id="Oval 65" o:spid="_x0000_s1047" style="position:absolute;left:32979;top:28346;width:7963;height:7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hL8IA&#10;AADbAAAADwAAAGRycy9kb3ducmV2LnhtbESP0WrCQBRE3wv+w3IF3+omBW2NrkEqlqRvWj/gkr0m&#10;wezdkF3N9u+7BcHHYWbOMJs8mE7caXCtZQXpPAFBXFndcq3g/HN4/QDhPLLGzjIp+CUH+XbyssFM&#10;25GPdD/5WkQIuwwVNN73mZSuasigm9ueOHoXOxj0UQ611AOOEW46+ZYkS2mw5bjQYE+fDVXX080o&#10;wOt3OOv3vrRpKNu6WO2/qnKv1GwadmsQnoJ/hh/tQitYLuD/S/w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yEvwgAAANsAAAAPAAAAAAAAAAAAAAAAAJgCAABkcnMvZG93&#10;bnJldi54bWxQSwUGAAAAAAQABAD1AAAAhwMAAAAA&#10;" filled="f" strokecolor="#99cb38 [3204]" strokeweight="1pt">
                    <v:stroke joinstyle="miter"/>
                  </v:oval>
                </v:group>
              </v:group>
              <w10:wrap anchorx="page" anchory="page"/>
            </v:group>
          </w:pict>
        </mc:Fallback>
      </mc:AlternateContent>
    </w:r>
    <w:r w:rsidR="006B7247" w:rsidRPr="006B7247">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7E2249CC"/>
    <w:lvl w:ilvl="0">
      <w:start w:val="1"/>
      <w:numFmt w:val="bullet"/>
      <w:pStyle w:val="ListBullet"/>
      <w:lvlText w:val=""/>
      <w:lvlJc w:val="left"/>
      <w:pPr>
        <w:tabs>
          <w:tab w:val="num" w:pos="432"/>
        </w:tabs>
        <w:ind w:left="432" w:hanging="288"/>
      </w:pPr>
      <w:rPr>
        <w:rFonts w:ascii="Symbol" w:hAnsi="Symbol" w:hint="default"/>
        <w:color w:val="63A537" w:themeColor="accent2"/>
      </w:rPr>
    </w:lvl>
  </w:abstractNum>
  <w:num w:numId="1">
    <w:abstractNumId w:val="1"/>
  </w:num>
  <w:num w:numId="2">
    <w:abstractNumId w:val="1"/>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D4D"/>
    <w:rsid w:val="000C24C9"/>
    <w:rsid w:val="001066A5"/>
    <w:rsid w:val="0015269A"/>
    <w:rsid w:val="00163634"/>
    <w:rsid w:val="001C6F65"/>
    <w:rsid w:val="001D68EA"/>
    <w:rsid w:val="001E306E"/>
    <w:rsid w:val="002226A1"/>
    <w:rsid w:val="00224692"/>
    <w:rsid w:val="00256DE0"/>
    <w:rsid w:val="00265D02"/>
    <w:rsid w:val="002709A2"/>
    <w:rsid w:val="002C208D"/>
    <w:rsid w:val="002C39E6"/>
    <w:rsid w:val="002E0C71"/>
    <w:rsid w:val="002E745C"/>
    <w:rsid w:val="004609AB"/>
    <w:rsid w:val="004B0BE0"/>
    <w:rsid w:val="004C0CA5"/>
    <w:rsid w:val="004E7009"/>
    <w:rsid w:val="00513B19"/>
    <w:rsid w:val="00514278"/>
    <w:rsid w:val="005762FE"/>
    <w:rsid w:val="00593491"/>
    <w:rsid w:val="0059748F"/>
    <w:rsid w:val="005A4B38"/>
    <w:rsid w:val="005C42AF"/>
    <w:rsid w:val="005C5673"/>
    <w:rsid w:val="005D6E77"/>
    <w:rsid w:val="005E3F3C"/>
    <w:rsid w:val="005F562C"/>
    <w:rsid w:val="00623E97"/>
    <w:rsid w:val="00660E3E"/>
    <w:rsid w:val="006751C1"/>
    <w:rsid w:val="006A39E8"/>
    <w:rsid w:val="006B7247"/>
    <w:rsid w:val="00712163"/>
    <w:rsid w:val="00717D4D"/>
    <w:rsid w:val="0073157D"/>
    <w:rsid w:val="00745577"/>
    <w:rsid w:val="007F4E5C"/>
    <w:rsid w:val="00827DA6"/>
    <w:rsid w:val="00887669"/>
    <w:rsid w:val="0093077C"/>
    <w:rsid w:val="00960F68"/>
    <w:rsid w:val="00994EC1"/>
    <w:rsid w:val="009966C9"/>
    <w:rsid w:val="009A6B82"/>
    <w:rsid w:val="009C7459"/>
    <w:rsid w:val="009D53F8"/>
    <w:rsid w:val="00A02CDE"/>
    <w:rsid w:val="00A25CF5"/>
    <w:rsid w:val="00A67DA8"/>
    <w:rsid w:val="00A70218"/>
    <w:rsid w:val="00A8290F"/>
    <w:rsid w:val="00B35D13"/>
    <w:rsid w:val="00B44159"/>
    <w:rsid w:val="00BA2D13"/>
    <w:rsid w:val="00BB1CBA"/>
    <w:rsid w:val="00BB2D74"/>
    <w:rsid w:val="00BC684A"/>
    <w:rsid w:val="00BD4B81"/>
    <w:rsid w:val="00BD7E14"/>
    <w:rsid w:val="00BF7360"/>
    <w:rsid w:val="00C548FC"/>
    <w:rsid w:val="00C55F96"/>
    <w:rsid w:val="00C82F46"/>
    <w:rsid w:val="00C956B3"/>
    <w:rsid w:val="00CA04E7"/>
    <w:rsid w:val="00CA4811"/>
    <w:rsid w:val="00CB16A2"/>
    <w:rsid w:val="00CE6971"/>
    <w:rsid w:val="00D06340"/>
    <w:rsid w:val="00D94127"/>
    <w:rsid w:val="00DC10E0"/>
    <w:rsid w:val="00E60898"/>
    <w:rsid w:val="00E6133D"/>
    <w:rsid w:val="00E62918"/>
    <w:rsid w:val="00E9637B"/>
    <w:rsid w:val="00EB0C72"/>
    <w:rsid w:val="00EC1C65"/>
    <w:rsid w:val="00EC39AB"/>
    <w:rsid w:val="00F03842"/>
    <w:rsid w:val="00F959CC"/>
    <w:rsid w:val="00FA4635"/>
    <w:rsid w:val="00FE2164"/>
    <w:rsid w:val="00FF2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842"/>
    <w:pPr>
      <w:spacing w:line="269" w:lineRule="auto"/>
    </w:pPr>
    <w:rPr>
      <w:color w:val="000000" w:themeColor="text1"/>
    </w:rPr>
  </w:style>
  <w:style w:type="paragraph" w:styleId="Heading1">
    <w:name w:val="heading 1"/>
    <w:basedOn w:val="Normal"/>
    <w:next w:val="Normal"/>
    <w:link w:val="Heading1Char"/>
    <w:uiPriority w:val="9"/>
    <w:qFormat/>
    <w:rsid w:val="00BB1CBA"/>
    <w:pPr>
      <w:keepNext/>
      <w:keepLines/>
      <w:shd w:val="clear" w:color="auto" w:fill="99CB38" w:themeFill="accent1"/>
      <w:spacing w:before="240" w:after="240" w:line="240" w:lineRule="auto"/>
      <w:contextualSpacing/>
      <w:outlineLvl w:val="0"/>
    </w:pPr>
    <w:rPr>
      <w:rFonts w:asciiTheme="majorHAnsi" w:eastAsiaTheme="majorEastAsia" w:hAnsiTheme="majorHAnsi" w:cstheme="majorBidi"/>
      <w:b/>
      <w:caps/>
      <w:color w:val="auto"/>
      <w:spacing w:val="15"/>
      <w:sz w:val="32"/>
      <w:szCs w:val="58"/>
    </w:rPr>
  </w:style>
  <w:style w:type="paragraph" w:styleId="Heading2">
    <w:name w:val="heading 2"/>
    <w:basedOn w:val="Normal"/>
    <w:next w:val="Normal"/>
    <w:link w:val="Heading2Char"/>
    <w:uiPriority w:val="9"/>
    <w:qFormat/>
    <w:rsid w:val="001C6F65"/>
    <w:pPr>
      <w:keepNext/>
      <w:keepLines/>
      <w:spacing w:before="240" w:after="120" w:line="240" w:lineRule="auto"/>
      <w:contextualSpacing/>
      <w:outlineLvl w:val="1"/>
    </w:pPr>
    <w:rPr>
      <w:rFonts w:eastAsiaTheme="majorEastAsia" w:cstheme="majorBidi"/>
      <w:b/>
      <w:bCs/>
      <w:color w:val="auto"/>
      <w:sz w:val="28"/>
      <w:szCs w:val="28"/>
    </w:rPr>
  </w:style>
  <w:style w:type="paragraph" w:styleId="Heading3">
    <w:name w:val="heading 3"/>
    <w:basedOn w:val="Normal"/>
    <w:next w:val="Normal"/>
    <w:link w:val="Heading3Char"/>
    <w:uiPriority w:val="9"/>
    <w:rsid w:val="00B44159"/>
    <w:pPr>
      <w:keepNext/>
      <w:keepLines/>
      <w:spacing w:before="40" w:after="0"/>
      <w:outlineLvl w:val="2"/>
    </w:pPr>
    <w:rPr>
      <w:rFonts w:asciiTheme="majorHAnsi" w:eastAsiaTheme="majorEastAsia" w:hAnsiTheme="majorHAnsi" w:cstheme="majorBidi"/>
      <w:b/>
      <w:bCs/>
      <w:sz w:val="32"/>
      <w:szCs w:val="22"/>
    </w:rPr>
  </w:style>
  <w:style w:type="paragraph" w:styleId="Heading4">
    <w:name w:val="heading 4"/>
    <w:basedOn w:val="Normal"/>
    <w:next w:val="Normal"/>
    <w:link w:val="Heading4Char"/>
    <w:uiPriority w:val="9"/>
    <w:pPr>
      <w:keepNext/>
      <w:keepLines/>
      <w:spacing w:before="40" w:after="0" w:line="240" w:lineRule="auto"/>
      <w:outlineLvl w:val="3"/>
    </w:pPr>
    <w:rPr>
      <w:rFonts w:asciiTheme="majorHAnsi" w:eastAsiaTheme="majorEastAsia" w:hAnsiTheme="majorHAnsi" w:cstheme="majorBidi"/>
      <w:b/>
      <w:bCs/>
      <w:color w:val="99CB38" w:themeColor="accent1"/>
    </w:rPr>
  </w:style>
  <w:style w:type="paragraph" w:styleId="Heading5">
    <w:name w:val="heading 5"/>
    <w:basedOn w:val="Normal"/>
    <w:next w:val="Normal"/>
    <w:link w:val="Heading5Char"/>
    <w:uiPriority w:val="99"/>
    <w:semiHidden/>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rsid w:val="00A67DA8"/>
    <w:pPr>
      <w:spacing w:after="0" w:line="240" w:lineRule="auto"/>
      <w:contextualSpacing/>
    </w:pPr>
    <w:rPr>
      <w:rFonts w:eastAsiaTheme="majorEastAsia" w:cstheme="majorBidi"/>
      <w:b/>
      <w:color w:val="FFFFFF" w:themeColor="background1"/>
      <w:kern w:val="28"/>
      <w:sz w:val="56"/>
      <w:szCs w:val="88"/>
    </w:rPr>
  </w:style>
  <w:style w:type="character" w:customStyle="1" w:styleId="TitleChar">
    <w:name w:val="Title Char"/>
    <w:basedOn w:val="DefaultParagraphFont"/>
    <w:link w:val="Title"/>
    <w:uiPriority w:val="2"/>
    <w:rsid w:val="00A67DA8"/>
    <w:rPr>
      <w:rFonts w:eastAsiaTheme="majorEastAsia" w:cstheme="majorBidi"/>
      <w:b/>
      <w:color w:val="FFFFFF" w:themeColor="background1"/>
      <w:kern w:val="28"/>
      <w:sz w:val="56"/>
      <w:szCs w:val="88"/>
    </w:rPr>
  </w:style>
  <w:style w:type="paragraph" w:styleId="Subtitle">
    <w:name w:val="Subtitle"/>
    <w:basedOn w:val="Normal"/>
    <w:next w:val="Normal"/>
    <w:link w:val="SubtitleChar"/>
    <w:uiPriority w:val="3"/>
    <w:qFormat/>
    <w:rsid w:val="00A67DA8"/>
    <w:pPr>
      <w:numPr>
        <w:ilvl w:val="1"/>
      </w:numPr>
      <w:spacing w:before="60" w:after="0" w:line="240" w:lineRule="auto"/>
    </w:pPr>
    <w:rPr>
      <w:b/>
      <w:bCs/>
      <w:color w:val="FFFFFF" w:themeColor="background1"/>
      <w:sz w:val="24"/>
      <w:szCs w:val="22"/>
    </w:rPr>
  </w:style>
  <w:style w:type="character" w:customStyle="1" w:styleId="SubtitleChar">
    <w:name w:val="Subtitle Char"/>
    <w:basedOn w:val="DefaultParagraphFont"/>
    <w:link w:val="Subtitle"/>
    <w:uiPriority w:val="3"/>
    <w:rsid w:val="00A67DA8"/>
    <w:rPr>
      <w:b/>
      <w:bCs/>
      <w:color w:val="FFFFFF" w:themeColor="background1"/>
      <w:sz w:val="24"/>
      <w:szCs w:val="22"/>
    </w:rPr>
  </w:style>
  <w:style w:type="character" w:customStyle="1" w:styleId="Heading3Char">
    <w:name w:val="Heading 3 Char"/>
    <w:basedOn w:val="DefaultParagraphFont"/>
    <w:link w:val="Heading3"/>
    <w:uiPriority w:val="9"/>
    <w:rsid w:val="00B44159"/>
    <w:rPr>
      <w:rFonts w:asciiTheme="majorHAnsi" w:eastAsiaTheme="majorEastAsia" w:hAnsiTheme="majorHAnsi" w:cstheme="majorBidi"/>
      <w:b/>
      <w:bCs/>
      <w:color w:val="000000" w:themeColor="text1"/>
      <w:sz w:val="32"/>
      <w:szCs w:val="22"/>
    </w:rPr>
  </w:style>
  <w:style w:type="character" w:customStyle="1" w:styleId="Heading2Char">
    <w:name w:val="Heading 2 Char"/>
    <w:basedOn w:val="DefaultParagraphFont"/>
    <w:link w:val="Heading2"/>
    <w:uiPriority w:val="9"/>
    <w:rsid w:val="001C6F65"/>
    <w:rPr>
      <w:rFonts w:eastAsiaTheme="majorEastAsia" w:cstheme="majorBidi"/>
      <w:b/>
      <w:bCs/>
      <w:color w:val="auto"/>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A67DA8"/>
    <w:pPr>
      <w:spacing w:before="120" w:after="0" w:line="240" w:lineRule="auto"/>
      <w:contextualSpacing/>
    </w:pPr>
    <w:rPr>
      <w:rFonts w:asciiTheme="majorHAnsi" w:hAnsiTheme="majorHAnsi"/>
      <w:b/>
      <w:bCs/>
      <w:color w:val="FFFFFF" w:themeColor="background1"/>
      <w:sz w:val="40"/>
      <w:szCs w:val="40"/>
    </w:rPr>
  </w:style>
  <w:style w:type="paragraph" w:styleId="ListBullet">
    <w:name w:val="List Bullet"/>
    <w:basedOn w:val="Normal"/>
    <w:uiPriority w:val="2"/>
    <w:qFormat/>
    <w:rsid w:val="00827DA6"/>
    <w:pPr>
      <w:numPr>
        <w:numId w:val="1"/>
      </w:numPr>
      <w:spacing w:line="240" w:lineRule="auto"/>
    </w:pPr>
  </w:style>
  <w:style w:type="character" w:customStyle="1" w:styleId="Heading1Char">
    <w:name w:val="Heading 1 Char"/>
    <w:basedOn w:val="DefaultParagraphFont"/>
    <w:link w:val="Heading1"/>
    <w:uiPriority w:val="9"/>
    <w:rsid w:val="00BB1CBA"/>
    <w:rPr>
      <w:rFonts w:asciiTheme="majorHAnsi" w:eastAsiaTheme="majorEastAsia" w:hAnsiTheme="majorHAnsi" w:cstheme="majorBidi"/>
      <w:b/>
      <w:caps/>
      <w:color w:val="auto"/>
      <w:spacing w:val="15"/>
      <w:sz w:val="32"/>
      <w:szCs w:val="58"/>
      <w:shd w:val="clear" w:color="auto" w:fill="99CB38" w:themeFill="accent1"/>
    </w:rPr>
  </w:style>
  <w:style w:type="character" w:customStyle="1" w:styleId="Heading4Char">
    <w:name w:val="Heading 4 Char"/>
    <w:basedOn w:val="DefaultParagraphFont"/>
    <w:link w:val="Heading4"/>
    <w:uiPriority w:val="9"/>
    <w:rsid w:val="00163634"/>
    <w:rPr>
      <w:rFonts w:asciiTheme="majorHAnsi" w:eastAsiaTheme="majorEastAsia" w:hAnsiTheme="majorHAnsi" w:cstheme="majorBidi"/>
      <w:b/>
      <w:bCs/>
      <w:color w:val="99CB38" w:themeColor="accent1"/>
    </w:rPr>
  </w:style>
  <w:style w:type="paragraph" w:customStyle="1" w:styleId="ContactInfo">
    <w:name w:val="Contact Info"/>
    <w:basedOn w:val="Normal"/>
    <w:uiPriority w:val="4"/>
    <w:qFormat/>
    <w:rsid w:val="005D6E77"/>
    <w:pPr>
      <w:spacing w:after="0" w:line="240" w:lineRule="auto"/>
      <w:jc w:val="center"/>
    </w:pPr>
    <w:rPr>
      <w:color w:val="E2DFCC" w:themeColor="background2"/>
    </w:rPr>
  </w:style>
  <w:style w:type="paragraph" w:styleId="TOCHeading">
    <w:name w:val="TOC Heading"/>
    <w:basedOn w:val="Heading1"/>
    <w:next w:val="Normal"/>
    <w:uiPriority w:val="9"/>
    <w:qFormat/>
    <w:rsid w:val="00E62918"/>
    <w:pPr>
      <w:outlineLvl w:val="9"/>
    </w:pPr>
  </w:style>
  <w:style w:type="paragraph" w:styleId="TOC2">
    <w:name w:val="toc 2"/>
    <w:basedOn w:val="TOC1"/>
    <w:next w:val="Normal"/>
    <w:autoRedefine/>
    <w:uiPriority w:val="10"/>
    <w:qFormat/>
    <w:pPr>
      <w:ind w:left="200"/>
    </w:pPr>
  </w:style>
  <w:style w:type="paragraph" w:styleId="TOC1">
    <w:name w:val="toc 1"/>
    <w:basedOn w:val="Normal"/>
    <w:next w:val="Normal"/>
    <w:autoRedefine/>
    <w:uiPriority w:val="10"/>
    <w:qFormat/>
    <w:rsid w:val="00E62918"/>
    <w:pPr>
      <w:tabs>
        <w:tab w:val="right" w:leader="dot" w:pos="6120"/>
      </w:tabs>
      <w:spacing w:after="240"/>
    </w:pPr>
  </w:style>
  <w:style w:type="character" w:customStyle="1" w:styleId="Heading5Char">
    <w:name w:val="Heading 5 Char"/>
    <w:basedOn w:val="DefaultParagraphFont"/>
    <w:link w:val="Heading5"/>
    <w:uiPriority w:val="99"/>
    <w:semiHidden/>
    <w:rsid w:val="00163634"/>
    <w:rPr>
      <w:rFonts w:asciiTheme="majorHAnsi" w:eastAsiaTheme="majorEastAsia" w:hAnsiTheme="majorHAnsi" w:cstheme="majorBidi"/>
      <w:color w:val="000000" w:themeColor="text1"/>
    </w:rPr>
  </w:style>
  <w:style w:type="character" w:customStyle="1" w:styleId="TOCNumbers">
    <w:name w:val="TOC Numbers"/>
    <w:basedOn w:val="DefaultParagraphFont"/>
    <w:uiPriority w:val="11"/>
    <w:qFormat/>
    <w:rsid w:val="00E62918"/>
    <w:rPr>
      <w:b/>
      <w:bCs/>
      <w:color w:val="455F51" w:themeColor="text2"/>
      <w:sz w:val="20"/>
      <w:szCs w:val="28"/>
    </w:rPr>
  </w:style>
  <w:style w:type="character" w:styleId="PageNumber">
    <w:name w:val="page number"/>
    <w:basedOn w:val="DefaultParagraphFont"/>
    <w:uiPriority w:val="12"/>
    <w:qFormat/>
    <w:rPr>
      <w:b/>
      <w:bCs/>
      <w:color w:val="99CB38" w:themeColor="accent1"/>
    </w:rPr>
  </w:style>
  <w:style w:type="paragraph" w:styleId="Quote">
    <w:name w:val="Quote"/>
    <w:basedOn w:val="Normal"/>
    <w:next w:val="Normal"/>
    <w:link w:val="QuoteChar"/>
    <w:uiPriority w:val="2"/>
    <w:qFormat/>
    <w:rsid w:val="001C6F65"/>
    <w:pPr>
      <w:spacing w:before="280" w:after="280" w:line="264" w:lineRule="auto"/>
      <w:jc w:val="center"/>
    </w:pPr>
    <w:rPr>
      <w:iCs/>
      <w:caps/>
      <w:color w:val="4D671B" w:themeColor="accent1" w:themeShade="80"/>
      <w:sz w:val="28"/>
      <w:szCs w:val="34"/>
    </w:rPr>
  </w:style>
  <w:style w:type="character" w:customStyle="1" w:styleId="QuoteChar">
    <w:name w:val="Quote Char"/>
    <w:basedOn w:val="DefaultParagraphFont"/>
    <w:link w:val="Quote"/>
    <w:uiPriority w:val="2"/>
    <w:rsid w:val="001C6F65"/>
    <w:rPr>
      <w:iCs/>
      <w:caps/>
      <w:color w:val="4D671B" w:themeColor="accent1" w:themeShade="80"/>
      <w:sz w:val="28"/>
      <w:szCs w:val="34"/>
    </w:rPr>
  </w:style>
  <w:style w:type="paragraph" w:styleId="Caption">
    <w:name w:val="caption"/>
    <w:basedOn w:val="Normal"/>
    <w:next w:val="Normal"/>
    <w:uiPriority w:val="35"/>
    <w:qFormat/>
    <w:pPr>
      <w:spacing w:before="40" w:after="40" w:line="264" w:lineRule="auto"/>
      <w:contextualSpacing/>
    </w:pPr>
    <w:rPr>
      <w:i/>
      <w:iCs/>
      <w:sz w:val="16"/>
      <w:szCs w:val="16"/>
    </w:rPr>
  </w:style>
  <w:style w:type="paragraph" w:styleId="Header">
    <w:name w:val="header"/>
    <w:basedOn w:val="Normal"/>
    <w:link w:val="HeaderChar"/>
    <w:uiPriority w:val="99"/>
    <w:semiHidden/>
    <w:rsid w:val="009966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3634"/>
    <w:rPr>
      <w:color w:val="000000" w:themeColor="text1"/>
    </w:rPr>
  </w:style>
  <w:style w:type="paragraph" w:styleId="Footer">
    <w:name w:val="footer"/>
    <w:basedOn w:val="Normal"/>
    <w:link w:val="FooterChar"/>
    <w:uiPriority w:val="99"/>
    <w:semiHidden/>
    <w:rsid w:val="009966C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63634"/>
    <w:rPr>
      <w:color w:val="000000" w:themeColor="text1"/>
    </w:rPr>
  </w:style>
  <w:style w:type="paragraph" w:customStyle="1" w:styleId="NormalAlt">
    <w:name w:val="Normal Alt"/>
    <w:basedOn w:val="Normal"/>
    <w:qFormat/>
    <w:rsid w:val="00C82F46"/>
    <w:rPr>
      <w:color w:val="E2DFCC" w:themeColor="background2"/>
    </w:rPr>
  </w:style>
  <w:style w:type="character" w:styleId="Hyperlink">
    <w:name w:val="Hyperlink"/>
    <w:basedOn w:val="DefaultParagraphFont"/>
    <w:uiPriority w:val="99"/>
    <w:unhideWhenUsed/>
    <w:rsid w:val="00717D4D"/>
    <w:rPr>
      <w:color w:val="EE7B08" w:themeColor="hyperlink"/>
      <w:u w:val="single"/>
    </w:rPr>
  </w:style>
  <w:style w:type="paragraph" w:styleId="BodyText">
    <w:name w:val="Body Text"/>
    <w:basedOn w:val="Normal"/>
    <w:link w:val="BodyTextChar"/>
    <w:uiPriority w:val="99"/>
    <w:semiHidden/>
    <w:unhideWhenUsed/>
    <w:rsid w:val="00994EC1"/>
    <w:pPr>
      <w:spacing w:after="120"/>
    </w:pPr>
  </w:style>
  <w:style w:type="character" w:customStyle="1" w:styleId="BodyTextChar">
    <w:name w:val="Body Text Char"/>
    <w:basedOn w:val="DefaultParagraphFont"/>
    <w:link w:val="BodyText"/>
    <w:uiPriority w:val="99"/>
    <w:semiHidden/>
    <w:rsid w:val="00994EC1"/>
    <w:rPr>
      <w:color w:val="000000" w:themeColor="text1"/>
    </w:rPr>
  </w:style>
  <w:style w:type="paragraph" w:styleId="NormalWeb">
    <w:name w:val="Normal (Web)"/>
    <w:basedOn w:val="Normal"/>
    <w:uiPriority w:val="99"/>
    <w:semiHidden/>
    <w:unhideWhenUsed/>
    <w:rsid w:val="00660E3E"/>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paragraph" w:styleId="BalloonText">
    <w:name w:val="Balloon Text"/>
    <w:basedOn w:val="Normal"/>
    <w:link w:val="BalloonTextChar"/>
    <w:uiPriority w:val="99"/>
    <w:semiHidden/>
    <w:unhideWhenUsed/>
    <w:rsid w:val="005A4B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B38"/>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52069">
      <w:bodyDiv w:val="1"/>
      <w:marLeft w:val="0"/>
      <w:marRight w:val="0"/>
      <w:marTop w:val="0"/>
      <w:marBottom w:val="0"/>
      <w:divBdr>
        <w:top w:val="none" w:sz="0" w:space="0" w:color="auto"/>
        <w:left w:val="none" w:sz="0" w:space="0" w:color="auto"/>
        <w:bottom w:val="none" w:sz="0" w:space="0" w:color="auto"/>
        <w:right w:val="none" w:sz="0" w:space="0" w:color="auto"/>
      </w:divBdr>
    </w:div>
    <w:div w:id="204100722">
      <w:bodyDiv w:val="1"/>
      <w:marLeft w:val="0"/>
      <w:marRight w:val="0"/>
      <w:marTop w:val="0"/>
      <w:marBottom w:val="0"/>
      <w:divBdr>
        <w:top w:val="none" w:sz="0" w:space="0" w:color="auto"/>
        <w:left w:val="none" w:sz="0" w:space="0" w:color="auto"/>
        <w:bottom w:val="none" w:sz="0" w:space="0" w:color="auto"/>
        <w:right w:val="none" w:sz="0" w:space="0" w:color="auto"/>
      </w:divBdr>
    </w:div>
    <w:div w:id="301547545">
      <w:bodyDiv w:val="1"/>
      <w:marLeft w:val="0"/>
      <w:marRight w:val="0"/>
      <w:marTop w:val="0"/>
      <w:marBottom w:val="0"/>
      <w:divBdr>
        <w:top w:val="none" w:sz="0" w:space="0" w:color="auto"/>
        <w:left w:val="none" w:sz="0" w:space="0" w:color="auto"/>
        <w:bottom w:val="none" w:sz="0" w:space="0" w:color="auto"/>
        <w:right w:val="none" w:sz="0" w:space="0" w:color="auto"/>
      </w:divBdr>
    </w:div>
    <w:div w:id="562906186">
      <w:bodyDiv w:val="1"/>
      <w:marLeft w:val="0"/>
      <w:marRight w:val="0"/>
      <w:marTop w:val="0"/>
      <w:marBottom w:val="0"/>
      <w:divBdr>
        <w:top w:val="none" w:sz="0" w:space="0" w:color="auto"/>
        <w:left w:val="none" w:sz="0" w:space="0" w:color="auto"/>
        <w:bottom w:val="none" w:sz="0" w:space="0" w:color="auto"/>
        <w:right w:val="none" w:sz="0" w:space="0" w:color="auto"/>
      </w:divBdr>
    </w:div>
    <w:div w:id="634795022">
      <w:bodyDiv w:val="1"/>
      <w:marLeft w:val="0"/>
      <w:marRight w:val="0"/>
      <w:marTop w:val="0"/>
      <w:marBottom w:val="0"/>
      <w:divBdr>
        <w:top w:val="none" w:sz="0" w:space="0" w:color="auto"/>
        <w:left w:val="none" w:sz="0" w:space="0" w:color="auto"/>
        <w:bottom w:val="none" w:sz="0" w:space="0" w:color="auto"/>
        <w:right w:val="none" w:sz="0" w:space="0" w:color="auto"/>
      </w:divBdr>
    </w:div>
    <w:div w:id="732118865">
      <w:bodyDiv w:val="1"/>
      <w:marLeft w:val="0"/>
      <w:marRight w:val="0"/>
      <w:marTop w:val="0"/>
      <w:marBottom w:val="0"/>
      <w:divBdr>
        <w:top w:val="none" w:sz="0" w:space="0" w:color="auto"/>
        <w:left w:val="none" w:sz="0" w:space="0" w:color="auto"/>
        <w:bottom w:val="none" w:sz="0" w:space="0" w:color="auto"/>
        <w:right w:val="none" w:sz="0" w:space="0" w:color="auto"/>
      </w:divBdr>
    </w:div>
    <w:div w:id="159370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07/relationships/hdphoto" Target="media/hdphoto1.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mailto:lifelonglearning@leeds.ac.uk" TargetMode="Externa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jpg"/><Relationship Id="rId27" Type="http://schemas.openxmlformats.org/officeDocument/2006/relationships/fontTable" Target="fontTable.xml"/><Relationship Id="rId30" Type="http://schemas.openxmlformats.org/officeDocument/2006/relationships/customXml" Target="../customXml/item6.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0.png"/><Relationship Id="rId1" Type="http://schemas.openxmlformats.org/officeDocument/2006/relationships/image" Target="media/image8.png"/><Relationship Id="rId4"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flhk\AppData\Roaming\Microsoft\Templates\Tech%20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7B01E3ECF8C44528FDBA97FDDC8EB01"/>
        <w:category>
          <w:name w:val="General"/>
          <w:gallery w:val="placeholder"/>
        </w:category>
        <w:types>
          <w:type w:val="bbPlcHdr"/>
        </w:types>
        <w:behaviors>
          <w:behavior w:val="content"/>
        </w:behaviors>
        <w:guid w:val="{ADD3922A-31C1-4831-9EEB-83CAEA401B12}"/>
      </w:docPartPr>
      <w:docPartBody>
        <w:p w:rsidR="004A574E" w:rsidRDefault="00A717F2" w:rsidP="00A717F2">
          <w:pPr>
            <w:pStyle w:val="B7B01E3ECF8C44528FDBA97FDDC8EB01"/>
          </w:pPr>
          <w:r w:rsidRPr="00EB0C72">
            <w:t>Contact 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E2249CC"/>
    <w:lvl w:ilvl="0">
      <w:start w:val="1"/>
      <w:numFmt w:val="bullet"/>
      <w:pStyle w:val="ListBullet"/>
      <w:lvlText w:val=""/>
      <w:lvlJc w:val="left"/>
      <w:pPr>
        <w:tabs>
          <w:tab w:val="num" w:pos="432"/>
        </w:tabs>
        <w:ind w:left="432" w:hanging="288"/>
      </w:pPr>
      <w:rPr>
        <w:rFonts w:ascii="Symbol" w:hAnsi="Symbol" w:hint="default"/>
        <w:color w:val="ED7D31" w:themeColor="accent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7F2"/>
    <w:rsid w:val="004A574E"/>
    <w:rsid w:val="0056635B"/>
    <w:rsid w:val="00A717F2"/>
    <w:rsid w:val="00F97E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4F47BCEFF545ED8A22EE5E02AAF4EC">
    <w:name w:val="1D4F47BCEFF545ED8A22EE5E02AAF4EC"/>
  </w:style>
  <w:style w:type="paragraph" w:styleId="ListBullet">
    <w:name w:val="List Bullet"/>
    <w:basedOn w:val="Normal"/>
    <w:uiPriority w:val="2"/>
    <w:qFormat/>
    <w:pPr>
      <w:numPr>
        <w:numId w:val="1"/>
      </w:numPr>
      <w:spacing w:line="240" w:lineRule="auto"/>
    </w:pPr>
    <w:rPr>
      <w:color w:val="000000" w:themeColor="text1"/>
      <w:sz w:val="20"/>
      <w:szCs w:val="20"/>
      <w:lang w:val="en-US" w:eastAsia="ja-JP"/>
    </w:rPr>
  </w:style>
  <w:style w:type="paragraph" w:customStyle="1" w:styleId="22BD1BD028C9479EBFE84F340161DC59">
    <w:name w:val="22BD1BD028C9479EBFE84F340161DC59"/>
  </w:style>
  <w:style w:type="paragraph" w:styleId="Title">
    <w:name w:val="Title"/>
    <w:basedOn w:val="Normal"/>
    <w:link w:val="TitleChar"/>
    <w:uiPriority w:val="2"/>
    <w:qFormat/>
    <w:pPr>
      <w:spacing w:after="0" w:line="240" w:lineRule="auto"/>
      <w:contextualSpacing/>
    </w:pPr>
    <w:rPr>
      <w:rFonts w:eastAsiaTheme="majorEastAsia" w:cstheme="majorBidi"/>
      <w:b/>
      <w:color w:val="FFFFFF" w:themeColor="background1"/>
      <w:kern w:val="28"/>
      <w:sz w:val="56"/>
      <w:szCs w:val="88"/>
      <w:lang w:val="en-US" w:eastAsia="ja-JP"/>
    </w:rPr>
  </w:style>
  <w:style w:type="character" w:customStyle="1" w:styleId="TitleChar">
    <w:name w:val="Title Char"/>
    <w:basedOn w:val="DefaultParagraphFont"/>
    <w:link w:val="Title"/>
    <w:uiPriority w:val="2"/>
    <w:rPr>
      <w:rFonts w:eastAsiaTheme="majorEastAsia" w:cstheme="majorBidi"/>
      <w:b/>
      <w:color w:val="FFFFFF" w:themeColor="background1"/>
      <w:kern w:val="28"/>
      <w:sz w:val="56"/>
      <w:szCs w:val="88"/>
      <w:lang w:val="en-US" w:eastAsia="ja-JP"/>
    </w:rPr>
  </w:style>
  <w:style w:type="paragraph" w:customStyle="1" w:styleId="B753AECE00C74777BEA500980619D07C">
    <w:name w:val="B753AECE00C74777BEA500980619D07C"/>
  </w:style>
  <w:style w:type="paragraph" w:customStyle="1" w:styleId="CE10E46E100749949A500B8EAD2A6142">
    <w:name w:val="CE10E46E100749949A500B8EAD2A6142"/>
  </w:style>
  <w:style w:type="paragraph" w:customStyle="1" w:styleId="700524D11F634FEE86A8DE96B5D2B4E9">
    <w:name w:val="700524D11F634FEE86A8DE96B5D2B4E9"/>
  </w:style>
  <w:style w:type="paragraph" w:customStyle="1" w:styleId="9BE3989C3D37441E8103433807A4C26F">
    <w:name w:val="9BE3989C3D37441E8103433807A4C26F"/>
  </w:style>
  <w:style w:type="paragraph" w:customStyle="1" w:styleId="69C23C4BC88B4919AC80BA6CA0445A2D">
    <w:name w:val="69C23C4BC88B4919AC80BA6CA0445A2D"/>
  </w:style>
  <w:style w:type="paragraph" w:customStyle="1" w:styleId="3E9F54962DEC48C8B3C9A2C3B54D649E">
    <w:name w:val="3E9F54962DEC48C8B3C9A2C3B54D649E"/>
  </w:style>
  <w:style w:type="paragraph" w:customStyle="1" w:styleId="1BDFF9705AD24576A51182549EF04EE6">
    <w:name w:val="1BDFF9705AD24576A51182549EF04EE6"/>
  </w:style>
  <w:style w:type="paragraph" w:customStyle="1" w:styleId="A5EABC2799F44C5E881A3C6307616918">
    <w:name w:val="A5EABC2799F44C5E881A3C6307616918"/>
  </w:style>
  <w:style w:type="paragraph" w:styleId="Subtitle">
    <w:name w:val="Subtitle"/>
    <w:basedOn w:val="Normal"/>
    <w:next w:val="Normal"/>
    <w:link w:val="SubtitleChar"/>
    <w:uiPriority w:val="3"/>
    <w:qFormat/>
    <w:pPr>
      <w:numPr>
        <w:ilvl w:val="1"/>
      </w:numPr>
      <w:spacing w:before="60" w:after="0" w:line="240" w:lineRule="auto"/>
    </w:pPr>
    <w:rPr>
      <w:b/>
      <w:bCs/>
      <w:color w:val="FFFFFF" w:themeColor="background1"/>
      <w:sz w:val="24"/>
      <w:lang w:val="en-US" w:eastAsia="ja-JP"/>
    </w:rPr>
  </w:style>
  <w:style w:type="character" w:customStyle="1" w:styleId="SubtitleChar">
    <w:name w:val="Subtitle Char"/>
    <w:basedOn w:val="DefaultParagraphFont"/>
    <w:link w:val="Subtitle"/>
    <w:uiPriority w:val="3"/>
    <w:rPr>
      <w:b/>
      <w:bCs/>
      <w:color w:val="FFFFFF" w:themeColor="background1"/>
      <w:sz w:val="24"/>
      <w:lang w:val="en-US" w:eastAsia="ja-JP"/>
    </w:rPr>
  </w:style>
  <w:style w:type="paragraph" w:customStyle="1" w:styleId="44BE39DAB1C147158E993A63AAA33BEE">
    <w:name w:val="44BE39DAB1C147158E993A63AAA33BEE"/>
  </w:style>
  <w:style w:type="paragraph" w:customStyle="1" w:styleId="6F11098D1A954D0EBAC291ADFE890932">
    <w:name w:val="6F11098D1A954D0EBAC291ADFE890932"/>
  </w:style>
  <w:style w:type="paragraph" w:customStyle="1" w:styleId="B7C207F040294ECC94F4834EEB8186BB">
    <w:name w:val="B7C207F040294ECC94F4834EEB8186BB"/>
  </w:style>
  <w:style w:type="paragraph" w:customStyle="1" w:styleId="C4E67EE558EF44ADA3090E3530F01456">
    <w:name w:val="C4E67EE558EF44ADA3090E3530F01456"/>
  </w:style>
  <w:style w:type="paragraph" w:customStyle="1" w:styleId="BC089A12D65B452183A7D6A785F1EF19">
    <w:name w:val="BC089A12D65B452183A7D6A785F1EF19"/>
  </w:style>
  <w:style w:type="paragraph" w:customStyle="1" w:styleId="D55CC35F53FF40DF8D1BB9C99FEF358A">
    <w:name w:val="D55CC35F53FF40DF8D1BB9C99FEF358A"/>
  </w:style>
  <w:style w:type="paragraph" w:customStyle="1" w:styleId="3D9364E791BA4C92B54CA7300429546A">
    <w:name w:val="3D9364E791BA4C92B54CA7300429546A"/>
  </w:style>
  <w:style w:type="paragraph" w:customStyle="1" w:styleId="C4A96A4754174612AB20BB78B45EAFD6">
    <w:name w:val="C4A96A4754174612AB20BB78B45EAFD6"/>
  </w:style>
  <w:style w:type="paragraph" w:customStyle="1" w:styleId="B890F88FD9E5411FA387DBAABD3D193E">
    <w:name w:val="B890F88FD9E5411FA387DBAABD3D193E"/>
  </w:style>
  <w:style w:type="paragraph" w:customStyle="1" w:styleId="B2B7A91CA9774815AEBD243B0277AF34">
    <w:name w:val="B2B7A91CA9774815AEBD243B0277AF34"/>
  </w:style>
  <w:style w:type="paragraph" w:customStyle="1" w:styleId="E32195EE0D06405585CEC92D47DB6DE9">
    <w:name w:val="E32195EE0D06405585CEC92D47DB6DE9"/>
  </w:style>
  <w:style w:type="paragraph" w:customStyle="1" w:styleId="FDE8B4C683EF4E0BBD5330EDCBD1A4D1">
    <w:name w:val="FDE8B4C683EF4E0BBD5330EDCBD1A4D1"/>
  </w:style>
  <w:style w:type="paragraph" w:customStyle="1" w:styleId="E630BBAD3A3443CA9E0FD9328ABF58EC">
    <w:name w:val="E630BBAD3A3443CA9E0FD9328ABF58EC"/>
  </w:style>
  <w:style w:type="paragraph" w:customStyle="1" w:styleId="A0CAFDEF4DA84A3FBB1E24F8C38AF06F">
    <w:name w:val="A0CAFDEF4DA84A3FBB1E24F8C38AF06F"/>
  </w:style>
  <w:style w:type="paragraph" w:customStyle="1" w:styleId="5798E49BC48F4106AC188A27853E3243">
    <w:name w:val="5798E49BC48F4106AC188A27853E3243"/>
  </w:style>
  <w:style w:type="paragraph" w:customStyle="1" w:styleId="13F7E438F71D4C9AAF6CE0567BBBAEBE">
    <w:name w:val="13F7E438F71D4C9AAF6CE0567BBBAEBE"/>
  </w:style>
  <w:style w:type="paragraph" w:customStyle="1" w:styleId="8052B579B7BE44ACAC880653046FD9F6">
    <w:name w:val="8052B579B7BE44ACAC880653046FD9F6"/>
  </w:style>
  <w:style w:type="paragraph" w:customStyle="1" w:styleId="FF092F070FA5426087AAC526F688DDB7">
    <w:name w:val="FF092F070FA5426087AAC526F688DDB7"/>
  </w:style>
  <w:style w:type="paragraph" w:customStyle="1" w:styleId="B2F810E133A3470CBD917147270E3DC0">
    <w:name w:val="B2F810E133A3470CBD917147270E3DC0"/>
  </w:style>
  <w:style w:type="paragraph" w:customStyle="1" w:styleId="73A4169220E446D4B5D5168943871686">
    <w:name w:val="73A4169220E446D4B5D5168943871686"/>
  </w:style>
  <w:style w:type="paragraph" w:customStyle="1" w:styleId="B29300F7F5C1458AA7291E6EA933CF6F">
    <w:name w:val="B29300F7F5C1458AA7291E6EA933CF6F"/>
  </w:style>
  <w:style w:type="paragraph" w:customStyle="1" w:styleId="5844C7E07A4A475AA297A0936D02D12F">
    <w:name w:val="5844C7E07A4A475AA297A0936D02D12F"/>
  </w:style>
  <w:style w:type="paragraph" w:customStyle="1" w:styleId="44570C1E8017433FB9D2FA1E0E3089E9">
    <w:name w:val="44570C1E8017433FB9D2FA1E0E3089E9"/>
  </w:style>
  <w:style w:type="paragraph" w:customStyle="1" w:styleId="ACB352AD37334D23B0D3146BFEC8C447">
    <w:name w:val="ACB352AD37334D23B0D3146BFEC8C447"/>
  </w:style>
  <w:style w:type="paragraph" w:customStyle="1" w:styleId="988CE0BF80424210A6D1B175237AE9A8">
    <w:name w:val="988CE0BF80424210A6D1B175237AE9A8"/>
  </w:style>
  <w:style w:type="paragraph" w:customStyle="1" w:styleId="505423B6B0564D3D92F04EFD944E7427">
    <w:name w:val="505423B6B0564D3D92F04EFD944E7427"/>
  </w:style>
  <w:style w:type="paragraph" w:customStyle="1" w:styleId="67C19FB194D54D42BEBE5A2005EE750D">
    <w:name w:val="67C19FB194D54D42BEBE5A2005EE750D"/>
  </w:style>
  <w:style w:type="paragraph" w:customStyle="1" w:styleId="8EF944E76FB4498FB98A9A9D07BBF3F7">
    <w:name w:val="8EF944E76FB4498FB98A9A9D07BBF3F7"/>
  </w:style>
  <w:style w:type="paragraph" w:customStyle="1" w:styleId="905EA03B027B4382968FB3675DEF8092">
    <w:name w:val="905EA03B027B4382968FB3675DEF8092"/>
  </w:style>
  <w:style w:type="paragraph" w:customStyle="1" w:styleId="C505FD38D9724FEEAF1B97840CBD10D2">
    <w:name w:val="C505FD38D9724FEEAF1B97840CBD10D2"/>
  </w:style>
  <w:style w:type="paragraph" w:customStyle="1" w:styleId="CD19D7EA925E45BDB39B27FC6F309106">
    <w:name w:val="CD19D7EA925E45BDB39B27FC6F309106"/>
    <w:rsid w:val="00A717F2"/>
  </w:style>
  <w:style w:type="paragraph" w:customStyle="1" w:styleId="BBE014D07E7343949DC166387005FFAF">
    <w:name w:val="BBE014D07E7343949DC166387005FFAF"/>
    <w:rsid w:val="00A717F2"/>
  </w:style>
  <w:style w:type="paragraph" w:customStyle="1" w:styleId="7ECF2F3EF5D84319B6E5C149350DA494">
    <w:name w:val="7ECF2F3EF5D84319B6E5C149350DA494"/>
    <w:rsid w:val="00A717F2"/>
  </w:style>
  <w:style w:type="paragraph" w:customStyle="1" w:styleId="CDD0AC9C81D74FE89D390A67AF84F60B">
    <w:name w:val="CDD0AC9C81D74FE89D390A67AF84F60B"/>
    <w:rsid w:val="00A717F2"/>
  </w:style>
  <w:style w:type="paragraph" w:customStyle="1" w:styleId="A903C10A49174856B0B805A8C6F88F98">
    <w:name w:val="A903C10A49174856B0B805A8C6F88F98"/>
    <w:rsid w:val="00A717F2"/>
  </w:style>
  <w:style w:type="paragraph" w:customStyle="1" w:styleId="E48F30A1F23C4448ADEF10D0F4EC43F1">
    <w:name w:val="E48F30A1F23C4448ADEF10D0F4EC43F1"/>
    <w:rsid w:val="00A717F2"/>
  </w:style>
  <w:style w:type="paragraph" w:customStyle="1" w:styleId="B7B01E3ECF8C44528FDBA97FDDC8EB01">
    <w:name w:val="B7B01E3ECF8C44528FDBA97FDDC8EB01"/>
    <w:rsid w:val="00A717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BKLT-0">
  <a:themeElements>
    <a:clrScheme name="Custom 8">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C815DB7D285B4B9BA1E2E525886D61" ma:contentTypeVersion="13" ma:contentTypeDescription="Create a new document." ma:contentTypeScope="" ma:versionID="9aed3eaf0e9b3f7e0582f534cc27e04c">
  <xsd:schema xmlns:xsd="http://www.w3.org/2001/XMLSchema" xmlns:xs="http://www.w3.org/2001/XMLSchema" xmlns:p="http://schemas.microsoft.com/office/2006/metadata/properties" xmlns:ns2="8f5883b0-3884-4a93-93a4-8c8b0324ac46" xmlns:ns3="45aa3c44-59e1-4092-91c6-4d55d6f9978d" xmlns:ns4="e624b471-45f9-4997-8ae9-02ccbe75fc58" targetNamespace="http://schemas.microsoft.com/office/2006/metadata/properties" ma:root="true" ma:fieldsID="632f26436ed908d3162d65d4f6cea63e" ns2:_="" ns3:_="" ns4:_="">
    <xsd:import namespace="8f5883b0-3884-4a93-93a4-8c8b0324ac46"/>
    <xsd:import namespace="45aa3c44-59e1-4092-91c6-4d55d6f9978d"/>
    <xsd:import namespace="e624b471-45f9-4997-8ae9-02ccbe75fc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4:_dlc_DocId" minOccurs="0"/>
                <xsd:element ref="ns4:_dlc_DocIdUrl" minOccurs="0"/>
                <xsd:element ref="ns4:_dlc_DocIdPersistId"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883b0-3884-4a93-93a4-8c8b0324a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aa3c44-59e1-4092-91c6-4d55d6f9978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24b471-45f9-4997-8ae9-02ccbe75fc58"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8f5883b0-3884-4a93-93a4-8c8b0324ac46" xsi:nil="true"/>
    <SharedWithUsers xmlns="45aa3c44-59e1-4092-91c6-4d55d6f9978d">
      <UserInfo>
        <DisplayName/>
        <AccountId xsi:nil="true"/>
        <AccountType/>
      </UserInfo>
    </SharedWithUsers>
    <_dlc_DocId xmlns="e624b471-45f9-4997-8ae9-02ccbe75fc58">K6354JMWYF4P-1668644746-5711</_dlc_DocId>
    <_dlc_DocIdUrl xmlns="e624b471-45f9-4997-8ae9-02ccbe75fc58">
      <Url>https://leeds365.sharepoint.com/sites/SLP/proginfo/_layouts/15/DocIdRedir.aspx?ID=K6354JMWYF4P-1668644746-5711</Url>
      <Description>K6354JMWYF4P-1668644746-5711</Description>
    </_dlc_DocIdUrl>
  </documentManagement>
</p:properties>
</file>

<file path=customXml/item5.xml><?xml version="1.0" encoding="utf-8"?>
<b:Sources xmlns:b="http://schemas.openxmlformats.org/officeDocument/2006/bibliography" SelectedStyle="\MLASeventhEditionOfficeOnline.xsl" StyleName="MLA" Version="7"/>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79E243-E4A7-4620-A911-964A0E2457D0}"/>
</file>

<file path=customXml/itemProps3.xml><?xml version="1.0" encoding="utf-8"?>
<ds:datastoreItem xmlns:ds="http://schemas.openxmlformats.org/officeDocument/2006/customXml" ds:itemID="{C2D987A6-0CF2-42CB-A512-579D4E6C6B82}">
  <ds:schemaRefs>
    <ds:schemaRef ds:uri="http://schemas.microsoft.com/sharepoint/v3/contenttype/forms"/>
  </ds:schemaRefs>
</ds:datastoreItem>
</file>

<file path=customXml/itemProps4.xml><?xml version="1.0" encoding="utf-8"?>
<ds:datastoreItem xmlns:ds="http://schemas.openxmlformats.org/officeDocument/2006/customXml" ds:itemID="{1917D83F-F876-4F18-989A-D57E541D8665}">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0FAD66CB-DDDD-4AC0-BB7A-58525AEBD07F}">
  <ds:schemaRefs>
    <ds:schemaRef ds:uri="http://schemas.openxmlformats.org/officeDocument/2006/bibliography"/>
  </ds:schemaRefs>
</ds:datastoreItem>
</file>

<file path=customXml/itemProps6.xml><?xml version="1.0" encoding="utf-8"?>
<ds:datastoreItem xmlns:ds="http://schemas.openxmlformats.org/officeDocument/2006/customXml" ds:itemID="{3396E508-91D1-4069-8C73-197F931EA3B5}"/>
</file>

<file path=docProps/app.xml><?xml version="1.0" encoding="utf-8"?>
<Properties xmlns="http://schemas.openxmlformats.org/officeDocument/2006/extended-properties" xmlns:vt="http://schemas.openxmlformats.org/officeDocument/2006/docPropsVTypes">
  <Template>Tech booklet.dotx</Template>
  <TotalTime>0</TotalTime>
  <Pages>1</Pages>
  <Words>568</Words>
  <Characters>3243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2019-06-13T12:15:00Z</dcterms:created>
  <dcterms:modified xsi:type="dcterms:W3CDTF">2019-06-14T08:07:00Z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0x01010038C815DB7D285B4B9BA1E2E525886D61</vt:lpwstr>
  </property>
  <property fmtid="{D5CDD505-2E9C-101B-9397-08002B2CF9AE}" pid="3" name="Order">
    <vt:r8>657500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dlc_DocIdItemGuid">
    <vt:lpwstr>1d0f2daf-4ee2-4570-98a0-722d8359fa86</vt:lpwstr>
  </property>
</Properties>
</file>